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16D54" w14:textId="77777777" w:rsidR="00305E0E" w:rsidRPr="0073615C" w:rsidRDefault="00426BAC">
      <w:r w:rsidRPr="0073615C">
        <w:rPr>
          <w:noProof/>
          <w:lang w:eastAsia="en-NZ"/>
        </w:rPr>
        <mc:AlternateContent>
          <mc:Choice Requires="wps">
            <w:drawing>
              <wp:anchor distT="0" distB="0" distL="114300" distR="114300" simplePos="0" relativeHeight="251619328" behindDoc="1" locked="0" layoutInCell="0" allowOverlap="1" wp14:anchorId="7B3AC7DA" wp14:editId="4EB53503">
                <wp:simplePos x="0" y="0"/>
                <wp:positionH relativeFrom="column">
                  <wp:posOffset>-540385</wp:posOffset>
                </wp:positionH>
                <wp:positionV relativeFrom="paragraph">
                  <wp:posOffset>-5080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4880C2"/>
                        </a:solidFill>
                        <a:ln>
                          <a:solidFill>
                            <a:srgbClr val="4880C2"/>
                          </a:solidFill>
                        </a:ln>
                        <a:effectLst/>
                      </wps:spPr>
                      <wps:txbx>
                        <w:txbxContent>
                          <w:p w14:paraId="55181350" w14:textId="05D94283" w:rsidR="00D06F5E" w:rsidRPr="00834EA5" w:rsidRDefault="004E6252" w:rsidP="004E6252">
                            <w:pPr>
                              <w:pStyle w:val="Heading1"/>
                              <w:tabs>
                                <w:tab w:val="clear" w:pos="5387"/>
                              </w:tabs>
                              <w:ind w:left="709"/>
                              <w:rPr>
                                <w:color w:val="000000"/>
                              </w:rPr>
                            </w:pPr>
                            <w:r w:rsidRPr="004E6252">
                              <w:t>City of Bugs</w:t>
                            </w:r>
                          </w:p>
                          <w:p w14:paraId="17A9D2A9" w14:textId="34F03389" w:rsidR="00D06F5E" w:rsidRDefault="00D06F5E" w:rsidP="00834EA5">
                            <w:pPr>
                              <w:pStyle w:val="Byline"/>
                            </w:pPr>
                            <w:r>
                              <w:rPr>
                                <w:spacing w:val="-1"/>
                              </w:rPr>
                              <w:t>b</w:t>
                            </w:r>
                            <w:r>
                              <w:t xml:space="preserve">y </w:t>
                            </w:r>
                            <w:r w:rsidR="00555E5D" w:rsidRPr="00555E5D">
                              <w:t>Dr Cynthia Winkworth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C7DA" id="Rectangle 440" o:spid="_x0000_s1026" style="position:absolute;margin-left:-42.55pt;margin-top:-.4pt;width:595.2pt;height:6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" o:allowincell="f" fillcolor="#4880c2" strokecolor="#4880c2">
                <v:path arrowok="t"/>
                <v:textbox>
                  <w:txbxContent>
                    <w:p w14:paraId="55181350" w14:textId="05D94283" w:rsidR="00D06F5E" w:rsidRPr="00834EA5" w:rsidRDefault="004E6252" w:rsidP="004E6252">
                      <w:pPr>
                        <w:pStyle w:val="Heading1"/>
                        <w:tabs>
                          <w:tab w:val="clear" w:pos="5387"/>
                        </w:tabs>
                        <w:ind w:left="709"/>
                        <w:rPr>
                          <w:color w:val="000000"/>
                        </w:rPr>
                      </w:pPr>
                      <w:r w:rsidRPr="004E6252">
                        <w:t>City of Bugs</w:t>
                      </w:r>
                    </w:p>
                    <w:p w14:paraId="17A9D2A9" w14:textId="34F03389" w:rsidR="00D06F5E" w:rsidRDefault="00D06F5E" w:rsidP="00834EA5">
                      <w:pPr>
                        <w:pStyle w:val="Byline"/>
                      </w:pPr>
                      <w:r>
                        <w:rPr>
                          <w:spacing w:val="-1"/>
                        </w:rPr>
                        <w:t>b</w:t>
                      </w:r>
                      <w:r>
                        <w:t xml:space="preserve">y </w:t>
                      </w:r>
                      <w:r w:rsidR="00555E5D" w:rsidRPr="00555E5D">
                        <w:t>Dr Cynthia Winkworth</w:t>
                      </w:r>
                    </w:p>
                  </w:txbxContent>
                </v:textbox>
              </v:rect>
            </w:pict>
          </mc:Fallback>
        </mc:AlternateContent>
      </w:r>
      <w:r w:rsidRPr="0073615C">
        <w:rPr>
          <w:noProof/>
          <w:lang w:eastAsia="en-NZ"/>
        </w:rPr>
        <mc:AlternateContent>
          <mc:Choice Requires="wps">
            <w:drawing>
              <wp:anchor distT="0" distB="0" distL="114300" distR="114300" simplePos="0" relativeHeight="251608064" behindDoc="0" locked="0" layoutInCell="1" allowOverlap="1" wp14:anchorId="63068347" wp14:editId="18BF8EAE">
                <wp:simplePos x="0" y="0"/>
                <wp:positionH relativeFrom="column">
                  <wp:posOffset>3096895</wp:posOffset>
                </wp:positionH>
                <wp:positionV relativeFrom="paragraph">
                  <wp:posOffset>67522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4880C2"/>
                        </a:solidFill>
                        <a:ln w="3175">
                          <a:solidFill>
                            <a:srgbClr val="4880C2"/>
                          </a:solidFill>
                          <a:miter lim="800000"/>
                          <a:headEnd/>
                          <a:tailEnd/>
                        </a:ln>
                      </wps:spPr>
                      <wps:txbx>
                        <w:txbxContent>
                          <w:p w14:paraId="418F922C"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BE77A8D"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3A554186"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68347" id="_x0000_t202" coordsize="21600,21600" o:spt="202" path="m,l,21600r21600,l21600,xe">
                <v:stroke joinstyle="miter"/>
                <v:path gradientshapeok="t" o:connecttype="rect"/>
              </v:shapetype>
              <v:shape id="Text Box 448" o:spid="_x0000_s1027" type="#_x0000_t202" style="position:absolute;margin-left:243.85pt;margin-top:5.3pt;width:86.85pt;height:51.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" fillcolor="#4880c2" strokecolor="#4880c2" strokeweight=".25pt">
                <v:textbox>
                  <w:txbxContent>
                    <w:p w14:paraId="418F922C"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BE77A8D"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3A554186" w14:textId="77777777" w:rsidR="00271A30" w:rsidRPr="001E41C9" w:rsidRDefault="00271A30" w:rsidP="00271A30">
                      <w:pPr>
                        <w:spacing w:before="0"/>
                        <w:rPr>
                          <w:b/>
                          <w:color w:val="FFFFFF"/>
                        </w:rPr>
                      </w:pPr>
                      <w:r w:rsidRPr="001E41C9">
                        <w:rPr>
                          <w:rFonts w:cs="Source Sans Pro"/>
                          <w:b/>
                          <w:bCs/>
                          <w:color w:val="FFFFFF"/>
                          <w:sz w:val="17"/>
                          <w:szCs w:val="17"/>
                        </w:rPr>
                        <w:t>20</w:t>
                      </w:r>
                      <w:r w:rsidR="001C6012">
                        <w:rPr>
                          <w:rFonts w:cs="Source Sans Pro"/>
                          <w:b/>
                          <w:bCs/>
                          <w:color w:val="FFFFFF"/>
                          <w:sz w:val="17"/>
                          <w:szCs w:val="17"/>
                        </w:rPr>
                        <w:t>20</w:t>
                      </w:r>
                    </w:p>
                  </w:txbxContent>
                </v:textbox>
              </v:shape>
            </w:pict>
          </mc:Fallback>
        </mc:AlternateContent>
      </w:r>
    </w:p>
    <w:p w14:paraId="667C0216" w14:textId="75419CB2" w:rsidR="00305E0E" w:rsidRPr="0073615C" w:rsidRDefault="00F46BC4">
      <w:r>
        <w:rPr>
          <w:noProof/>
          <w:lang w:eastAsia="en-NZ"/>
        </w:rPr>
        <mc:AlternateContent>
          <mc:Choice Requires="wpg">
            <w:drawing>
              <wp:anchor distT="0" distB="0" distL="114300" distR="114300" simplePos="0" relativeHeight="251738112" behindDoc="0" locked="0" layoutInCell="1" allowOverlap="1" wp14:anchorId="71254023" wp14:editId="07D173D8">
                <wp:simplePos x="0" y="0"/>
                <wp:positionH relativeFrom="column">
                  <wp:posOffset>4460240</wp:posOffset>
                </wp:positionH>
                <wp:positionV relativeFrom="paragraph">
                  <wp:posOffset>99060</wp:posOffset>
                </wp:positionV>
                <wp:extent cx="1976120" cy="2918460"/>
                <wp:effectExtent l="19050" t="0" r="24130" b="15240"/>
                <wp:wrapNone/>
                <wp:docPr id="28" name="Group 28"/>
                <wp:cNvGraphicFramePr/>
                <a:graphic xmlns:a="http://schemas.openxmlformats.org/drawingml/2006/main">
                  <a:graphicData uri="http://schemas.microsoft.com/office/word/2010/wordprocessingGroup">
                    <wpg:wgp>
                      <wpg:cNvGrpSpPr/>
                      <wpg:grpSpPr>
                        <a:xfrm>
                          <a:off x="0" y="0"/>
                          <a:ext cx="1976120" cy="2918460"/>
                          <a:chOff x="0" y="0"/>
                          <a:chExt cx="1976120" cy="2918460"/>
                        </a:xfrm>
                      </wpg:grpSpPr>
                      <pic:pic xmlns:pic="http://schemas.openxmlformats.org/drawingml/2006/picture">
                        <pic:nvPicPr>
                          <pic:cNvPr id="9" name="Picture 9"/>
                          <pic:cNvPicPr>
                            <a:picLocks noChangeAspect="1"/>
                          </pic:cNvPicPr>
                        </pic:nvPicPr>
                        <pic:blipFill>
                          <a:blip r:embed="rId8"/>
                          <a:stretch>
                            <a:fillRect/>
                          </a:stretch>
                        </pic:blipFill>
                        <pic:spPr>
                          <a:xfrm>
                            <a:off x="0" y="0"/>
                            <a:ext cx="1976120" cy="1403985"/>
                          </a:xfrm>
                          <a:prstGeom prst="rect">
                            <a:avLst/>
                          </a:prstGeom>
                        </pic:spPr>
                      </pic:pic>
                      <pic:pic xmlns:pic="http://schemas.openxmlformats.org/drawingml/2006/picture">
                        <pic:nvPicPr>
                          <pic:cNvPr id="26" name="Picture 26"/>
                          <pic:cNvPicPr>
                            <a:picLocks noChangeAspect="1"/>
                          </pic:cNvPicPr>
                        </pic:nvPicPr>
                        <pic:blipFill>
                          <a:blip r:embed="rId9"/>
                          <a:stretch>
                            <a:fillRect/>
                          </a:stretch>
                        </pic:blipFill>
                        <pic:spPr>
                          <a:xfrm>
                            <a:off x="0" y="1514475"/>
                            <a:ext cx="1976120" cy="1403985"/>
                          </a:xfrm>
                          <a:prstGeom prst="rect">
                            <a:avLst/>
                          </a:prstGeom>
                          <a:ln w="3175">
                            <a:solidFill>
                              <a:schemeClr val="bg1">
                                <a:lumMod val="95000"/>
                              </a:schemeClr>
                            </a:solidFill>
                          </a:ln>
                        </pic:spPr>
                      </pic:pic>
                    </wpg:wgp>
                  </a:graphicData>
                </a:graphic>
              </wp:anchor>
            </w:drawing>
          </mc:Choice>
          <mc:Fallback>
            <w:pict>
              <v:group w14:anchorId="655E5801" id="Group 28" o:spid="_x0000_s1026" style="position:absolute;margin-left:351.2pt;margin-top:7.8pt;width:155.6pt;height:229.8pt;z-index:251738112" coordsize="19761,291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&#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gAAAAAFJnaHRsb25nAAADs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o0AAAABAAAAoAAAAHIAAAHgAADVwAAAHnEA&#10;GAAB/9j/7QAMQWRvYmVfQ00AAf/uAA5BZG9iZQBkgAAAAAH/2wCEAAwICAgJCAwJCQwRCwoLERUP&#10;DAwPFRgTExUTExgRDAwMDAwMEQwMDAwMDAwMDAwMDAwMDAwMDAwMDAwMDAwMDAwBDQsLDQ4NEA4O&#10;EBQODg4UFA4ODg4UEQwMDAwMEREMDAwMDAwRDAwMDAwMDAwMDAwMDAwMDAwMDAwMDAwMDAwMDP/A&#10;ABEIAH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KgA7EDAREAAhEBAxEB/90ABAB3/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oAAAAABSZ2h0bG9uZwAAA7E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CZhAAAAAQAAAKAAAAByAAAB4AAA1cAAACZFABgAAf/Y/+0ADEFkb2JlX0NNAAH/7gAOQWRvYmUA&#10;ZIAAAAAB/9sAhAAMCAgICQgMCQkMEQsKCxEVDwwMDxUYExMVExMYEQwMDAwMDBEMDAwMDAwMDAwM&#10;DAwMDAwMDAwMDAwMDAwMDAwMAQ0LCw0ODRAODhAUDg4OFBQODg4OFBEMDAwMDBERDAwMDAwMEQwM&#10;DAwMDAwMDAwMDAwMDAwMDAwMDAwMDAwMDAz/wAARCAB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CoAOxAwERAAIRAQMRAf/d&#10;AAQAd//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">
                  <v:imagedata r:id="rId10" o:title=""/>
                </v:shape>
                <v:shape id="Picture 26" o:spid="_x0000_s1028" type="#_x0000_t75" style="position:absolute;top:15144;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" stroked="t" strokecolor="#f2f2f2 [3052]" strokeweight=".25pt">
                  <v:imagedata r:id="rId11" o:title=""/>
                  <v:path arrowok="t"/>
                </v:shape>
              </v:group>
            </w:pict>
          </mc:Fallback>
        </mc:AlternateContent>
      </w:r>
    </w:p>
    <w:p w14:paraId="3E68E647" w14:textId="77777777" w:rsidR="009F3DD5" w:rsidRPr="0073615C" w:rsidRDefault="004F7414">
      <w:r w:rsidRPr="0073615C">
        <w:rPr>
          <w:noProof/>
          <w:sz w:val="26"/>
          <w:lang w:eastAsia="en-NZ"/>
        </w:rPr>
        <mc:AlternateContent>
          <mc:Choice Requires="wps">
            <w:drawing>
              <wp:anchor distT="0" distB="0" distL="114300" distR="114300" simplePos="0" relativeHeight="251639296" behindDoc="1" locked="0" layoutInCell="1" allowOverlap="1" wp14:anchorId="6B3B4D8C" wp14:editId="0955D5A7">
                <wp:simplePos x="0" y="0"/>
                <wp:positionH relativeFrom="margin">
                  <wp:posOffset>-542290</wp:posOffset>
                </wp:positionH>
                <wp:positionV relativeFrom="paragraph">
                  <wp:posOffset>3133725</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7CF3A" id="Rectangle 451" o:spid="_x0000_s1026" style="position:absolute;margin-left:-42.7pt;margin-top:246.75pt;width:595.25pt;height:28.1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73615C" w14:paraId="1AF9FCAC" w14:textId="77777777" w:rsidTr="00D9035F">
        <w:tc>
          <w:tcPr>
            <w:tcW w:w="6663" w:type="dxa"/>
            <w:shd w:val="clear" w:color="auto" w:fill="auto"/>
          </w:tcPr>
          <w:p w14:paraId="5956F4ED" w14:textId="2AD746F6" w:rsidR="00EE6D68" w:rsidRPr="0073615C" w:rsidRDefault="00933E94" w:rsidP="00426BAC">
            <w:pPr>
              <w:pStyle w:val="TSMTxt1st"/>
              <w:spacing w:before="480"/>
              <w:rPr>
                <w:sz w:val="18"/>
              </w:rPr>
            </w:pPr>
            <w:hyperlink r:id="rId12" w:history="1">
              <w:r w:rsidR="00EE6D68" w:rsidRPr="0073615C">
                <w:rPr>
                  <w:rStyle w:val="Hyperlink"/>
                  <w:i/>
                  <w:iCs/>
                  <w:sz w:val="18"/>
                </w:rPr>
                <w:t>The Literacy Learning Progressions</w:t>
              </w:r>
              <w:r w:rsidR="00EE6D68" w:rsidRPr="0073615C">
                <w:rPr>
                  <w:rStyle w:val="Hyperlink"/>
                  <w:i/>
                  <w:iCs/>
                  <w:sz w:val="18"/>
                  <w:u w:val="none"/>
                </w:rPr>
                <w:t>:</w:t>
              </w:r>
            </w:hyperlink>
            <w:r w:rsidR="00EE6D68" w:rsidRPr="0073615C">
              <w:rPr>
                <w:i/>
                <w:iCs/>
                <w:sz w:val="18"/>
              </w:rPr>
              <w:t xml:space="preserve"> </w:t>
            </w:r>
            <w:r w:rsidR="00EC795C" w:rsidRPr="0073615C">
              <w:rPr>
                <w:i/>
                <w:iCs/>
                <w:sz w:val="18"/>
              </w:rPr>
              <w:t xml:space="preserve">Meeting the Reading and Writing Demands of the Curriculum </w:t>
            </w:r>
            <w:r w:rsidR="00EC795C" w:rsidRPr="00DA757A">
              <w:rPr>
                <w:sz w:val="18"/>
              </w:rPr>
              <w:t>describe the literacy-related knowledge, skills, and attitudes that students need to draw on to meet the demands of the curriculum</w:t>
            </w:r>
            <w:r w:rsidR="00EE6D68" w:rsidRPr="00DA757A">
              <w:rPr>
                <w:sz w:val="18"/>
              </w:rPr>
              <w:t>.</w:t>
            </w:r>
            <w:r w:rsidR="00EE6D68" w:rsidRPr="0073615C">
              <w:rPr>
                <w:sz w:val="18"/>
              </w:rPr>
              <w:t xml:space="preserve"> </w:t>
            </w:r>
          </w:p>
          <w:p w14:paraId="77FF1EB5" w14:textId="69A978AD" w:rsidR="00EE6D68" w:rsidRPr="0073615C" w:rsidRDefault="00933E94" w:rsidP="00EE6D68">
            <w:pPr>
              <w:pStyle w:val="TSMTxt1st"/>
            </w:pPr>
            <w:hyperlink r:id="rId13" w:history="1">
              <w:r w:rsidR="00EE6D68" w:rsidRPr="0073615C">
                <w:rPr>
                  <w:rStyle w:val="Hyperlink"/>
                  <w:i/>
                  <w:iCs/>
                  <w:sz w:val="18"/>
                </w:rPr>
                <w:t>The Learning Progression Frameworks</w:t>
              </w:r>
            </w:hyperlink>
            <w:r w:rsidR="00EE6D68" w:rsidRPr="0073615C">
              <w:rPr>
                <w:sz w:val="18"/>
              </w:rPr>
              <w:t xml:space="preserve"> </w:t>
            </w:r>
            <w:r w:rsidR="00E54F57" w:rsidRPr="0073615C">
              <w:rPr>
                <w:sz w:val="18"/>
              </w:rPr>
              <w:t>(LPF) describe significant signposts in reading and writing as students develop and apply their literacy knowledge and skills with increasing expertise from school entry to the end of year 10.</w:t>
            </w:r>
          </w:p>
          <w:p w14:paraId="1149F434" w14:textId="77777777" w:rsidR="004565B7" w:rsidRPr="0073615C" w:rsidRDefault="004565B7" w:rsidP="004F7414">
            <w:pPr>
              <w:pStyle w:val="Heading2"/>
              <w:spacing w:before="240"/>
              <w:rPr>
                <w:color w:val="000000"/>
              </w:rPr>
            </w:pPr>
            <w:r w:rsidRPr="0073615C">
              <w:t>Overview</w:t>
            </w:r>
          </w:p>
          <w:p w14:paraId="5D2A1879" w14:textId="438E6C9B" w:rsidR="001C14A9" w:rsidRPr="0073615C" w:rsidRDefault="00242F59" w:rsidP="001C14A9">
            <w:pPr>
              <w:pStyle w:val="TSMTxt1st"/>
            </w:pPr>
            <w:r w:rsidRPr="0073615C">
              <w:t>This article follows a science project conducted by students in three Dunedin schools. The topic – insects and invertebrates – should appeal to most students. The article demonstrates how to conduct a scientific investigation. It also emphasises the importance of communicating so people can take action in response to scientific information.</w:t>
            </w:r>
          </w:p>
          <w:p w14:paraId="32F9D2E4" w14:textId="5F509A2D" w:rsidR="0064105F" w:rsidRPr="0073615C" w:rsidRDefault="00B45553" w:rsidP="001C14A9">
            <w:pPr>
              <w:pStyle w:val="TSMTxt"/>
              <w:spacing w:before="60"/>
            </w:pPr>
            <w:r w:rsidRPr="0073615C">
              <w:t xml:space="preserve">A Google Slides version of this article is available at </w:t>
            </w:r>
            <w:hyperlink r:id="rId14">
              <w:r w:rsidRPr="0073615C">
                <w:rPr>
                  <w:rStyle w:val="Hyperlink"/>
                </w:rPr>
                <w:t>www.connected.tki.org.nz</w:t>
              </w:r>
            </w:hyperlink>
          </w:p>
        </w:tc>
        <w:tc>
          <w:tcPr>
            <w:tcW w:w="3751" w:type="dxa"/>
            <w:shd w:val="clear" w:color="auto" w:fill="auto"/>
          </w:tcPr>
          <w:p w14:paraId="351C551D" w14:textId="392872FC" w:rsidR="004439F7" w:rsidRPr="0073615C" w:rsidRDefault="004439F7" w:rsidP="00420687">
            <w:pPr>
              <w:spacing w:before="0" w:after="200" w:line="240" w:lineRule="auto"/>
              <w:jc w:val="center"/>
            </w:pPr>
          </w:p>
        </w:tc>
      </w:tr>
      <w:tr w:rsidR="003E6981" w:rsidRPr="0073615C" w14:paraId="73C44E60" w14:textId="77777777" w:rsidTr="00975147">
        <w:tc>
          <w:tcPr>
            <w:tcW w:w="10414" w:type="dxa"/>
            <w:gridSpan w:val="2"/>
            <w:shd w:val="clear" w:color="auto" w:fill="auto"/>
          </w:tcPr>
          <w:p w14:paraId="035F22BD" w14:textId="77777777" w:rsidR="003E6981" w:rsidRPr="0073615C" w:rsidRDefault="00780ECF" w:rsidP="00FD4831">
            <w:pPr>
              <w:widowControl w:val="0"/>
              <w:autoSpaceDE w:val="0"/>
              <w:autoSpaceDN w:val="0"/>
              <w:adjustRightInd w:val="0"/>
              <w:spacing w:before="240" w:line="354" w:lineRule="exact"/>
              <w:ind w:left="113"/>
              <w:rPr>
                <w:rFonts w:cs="Source Sans Pro Black"/>
                <w:b/>
                <w:bCs/>
                <w:color w:val="FFFFFF"/>
                <w:position w:val="1"/>
                <w:sz w:val="30"/>
                <w:szCs w:val="30"/>
              </w:rPr>
            </w:pPr>
            <w:r w:rsidRPr="0073615C">
              <w:rPr>
                <w:rFonts w:cs="Source Sans Pro Black"/>
                <w:b/>
                <w:bCs/>
                <w:color w:val="FFFFFF"/>
                <w:spacing w:val="-3"/>
                <w:position w:val="1"/>
                <w:sz w:val="30"/>
                <w:szCs w:val="30"/>
              </w:rPr>
              <w:t>C</w:t>
            </w:r>
            <w:r w:rsidRPr="0073615C">
              <w:rPr>
                <w:rFonts w:cs="Source Sans Pro Black"/>
                <w:b/>
                <w:bCs/>
                <w:color w:val="FFFFFF"/>
                <w:position w:val="1"/>
                <w:sz w:val="30"/>
                <w:szCs w:val="30"/>
              </w:rPr>
              <w:t xml:space="preserve">urriculum </w:t>
            </w:r>
            <w:r w:rsidRPr="0073615C">
              <w:rPr>
                <w:rFonts w:cs="Source Sans Pro Black"/>
                <w:b/>
                <w:bCs/>
                <w:color w:val="FFFFFF"/>
                <w:spacing w:val="-9"/>
                <w:position w:val="1"/>
                <w:sz w:val="30"/>
                <w:szCs w:val="30"/>
              </w:rPr>
              <w:t>c</w:t>
            </w:r>
            <w:r w:rsidRPr="0073615C">
              <w:rPr>
                <w:rFonts w:cs="Source Sans Pro Black"/>
                <w:b/>
                <w:bCs/>
                <w:color w:val="FFFFFF"/>
                <w:position w:val="1"/>
                <w:sz w:val="30"/>
                <w:szCs w:val="30"/>
              </w:rPr>
              <w:t>on</w:t>
            </w:r>
            <w:r w:rsidRPr="0073615C">
              <w:rPr>
                <w:rFonts w:cs="Source Sans Pro Black"/>
                <w:b/>
                <w:bCs/>
                <w:color w:val="FFFFFF"/>
                <w:spacing w:val="-3"/>
                <w:position w:val="1"/>
                <w:sz w:val="30"/>
                <w:szCs w:val="30"/>
              </w:rPr>
              <w:t>t</w:t>
            </w:r>
            <w:r w:rsidRPr="0073615C">
              <w:rPr>
                <w:rFonts w:cs="Source Sans Pro Black"/>
                <w:b/>
                <w:bCs/>
                <w:color w:val="FFFFFF"/>
                <w:spacing w:val="-6"/>
                <w:position w:val="1"/>
                <w:sz w:val="30"/>
                <w:szCs w:val="30"/>
              </w:rPr>
              <w:t>e</w:t>
            </w:r>
            <w:r w:rsidRPr="0073615C">
              <w:rPr>
                <w:rFonts w:cs="Source Sans Pro Black"/>
                <w:b/>
                <w:bCs/>
                <w:color w:val="FFFFFF"/>
                <w:position w:val="1"/>
                <w:sz w:val="30"/>
                <w:szCs w:val="30"/>
              </w:rPr>
              <w:t>xts</w:t>
            </w:r>
          </w:p>
        </w:tc>
      </w:tr>
    </w:tbl>
    <w:p w14:paraId="4CFFAF09" w14:textId="77777777" w:rsidR="001D280D" w:rsidRPr="0073615C" w:rsidRDefault="001D280D" w:rsidP="006A5470">
      <w:pPr>
        <w:spacing w:before="0" w:line="240" w:lineRule="auto"/>
        <w:rPr>
          <w:sz w:val="16"/>
          <w:szCs w:val="16"/>
        </w:rPr>
        <w:sectPr w:rsidR="001D280D" w:rsidRPr="0073615C" w:rsidSect="00912250">
          <w:footerReference w:type="default" r:id="rId15"/>
          <w:type w:val="continuous"/>
          <w:pgSz w:w="11900" w:h="16840"/>
          <w:pgMar w:top="851" w:right="851" w:bottom="851" w:left="851" w:header="709" w:footer="227" w:gutter="0"/>
          <w:cols w:space="708"/>
        </w:sectPr>
      </w:pPr>
    </w:p>
    <w:p w14:paraId="07EAD759" w14:textId="77777777" w:rsidR="008C4842" w:rsidRPr="0073615C"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73615C" w14:paraId="189E2BA1" w14:textId="77777777" w:rsidTr="00FD4831">
        <w:trPr>
          <w:trHeight w:val="3465"/>
        </w:trPr>
        <w:tc>
          <w:tcPr>
            <w:tcW w:w="4854" w:type="dxa"/>
            <w:tcBorders>
              <w:top w:val="single" w:sz="4" w:space="0" w:color="BFBFBF"/>
            </w:tcBorders>
            <w:shd w:val="clear" w:color="auto" w:fill="F8F0E4"/>
          </w:tcPr>
          <w:p w14:paraId="57541419" w14:textId="1F2B607C" w:rsidR="008C4842" w:rsidRPr="0073615C" w:rsidRDefault="00D01519" w:rsidP="00626635">
            <w:pPr>
              <w:pStyle w:val="Heading3"/>
              <w:spacing w:after="0"/>
            </w:pPr>
            <w:r w:rsidRPr="0073615C">
              <w:t xml:space="preserve">SCIENCE: Nature of Science: </w:t>
            </w:r>
            <w:r w:rsidR="00A60D00" w:rsidRPr="0073615C">
              <w:t>Investigating in</w:t>
            </w:r>
            <w:r w:rsidR="00501F5D">
              <w:t> </w:t>
            </w:r>
            <w:r w:rsidR="00A60D00" w:rsidRPr="0073615C">
              <w:t>science</w:t>
            </w:r>
          </w:p>
          <w:p w14:paraId="6A114E8D" w14:textId="2B5A8134" w:rsidR="004F2E67" w:rsidRPr="0073615C" w:rsidRDefault="00455FC6" w:rsidP="00FD4831">
            <w:pPr>
              <w:pStyle w:val="TSMTxt"/>
              <w:spacing w:after="80"/>
              <w:rPr>
                <w:rFonts w:cstheme="majorHAnsi"/>
              </w:rPr>
            </w:pPr>
            <w:r w:rsidRPr="0073615C">
              <w:rPr>
                <w:rFonts w:cstheme="majorHAnsi"/>
              </w:rPr>
              <w:t>Level 2 – Students will extend their experiences and personal explanations of the natural world through exploration, play, asking questions, and discussing simple</w:t>
            </w:r>
            <w:r w:rsidR="00C03DEA" w:rsidRPr="0073615C">
              <w:rPr>
                <w:rFonts w:cstheme="majorHAnsi"/>
              </w:rPr>
              <w:t> </w:t>
            </w:r>
            <w:r w:rsidRPr="0073615C">
              <w:rPr>
                <w:rFonts w:cstheme="majorHAnsi"/>
              </w:rPr>
              <w:t>models.</w:t>
            </w:r>
          </w:p>
          <w:p w14:paraId="4EA50D66" w14:textId="44DC8E25" w:rsidR="00507C8E" w:rsidRPr="0073615C" w:rsidRDefault="00507C8E" w:rsidP="00507C8E">
            <w:pPr>
              <w:pStyle w:val="Heading3"/>
              <w:spacing w:after="0"/>
            </w:pPr>
            <w:r w:rsidRPr="0073615C">
              <w:t xml:space="preserve">SCIENCE: </w:t>
            </w:r>
            <w:r w:rsidR="00B41F2D" w:rsidRPr="0073615C">
              <w:t>Nature of Science: Communicating in science</w:t>
            </w:r>
          </w:p>
          <w:p w14:paraId="4F93E7B6" w14:textId="332D29F8" w:rsidR="00914048" w:rsidRPr="0073615C" w:rsidRDefault="0091254F" w:rsidP="00FD4831">
            <w:pPr>
              <w:pStyle w:val="TSMTxt"/>
              <w:spacing w:after="80"/>
            </w:pPr>
            <w:r w:rsidRPr="0073615C">
              <w:t>Level 2 – Students will build their language and develop their understandings of the many ways the natural world can be represented.</w:t>
            </w:r>
          </w:p>
        </w:tc>
        <w:tc>
          <w:tcPr>
            <w:tcW w:w="5352" w:type="dxa"/>
            <w:tcBorders>
              <w:top w:val="single" w:sz="4" w:space="0" w:color="BFBFBF"/>
            </w:tcBorders>
            <w:shd w:val="clear" w:color="auto" w:fill="F8F0E4"/>
          </w:tcPr>
          <w:p w14:paraId="782D08C8" w14:textId="006F1543" w:rsidR="008C4842" w:rsidRPr="0073615C" w:rsidRDefault="00B871E2" w:rsidP="005F6C24">
            <w:pPr>
              <w:pStyle w:val="Heading3"/>
              <w:spacing w:after="60"/>
            </w:pPr>
            <w:r w:rsidRPr="0073615C">
              <w:t xml:space="preserve">Key </w:t>
            </w:r>
            <w:r w:rsidR="004E0BCD" w:rsidRPr="0073615C">
              <w:t>Nature of Science ideas</w:t>
            </w:r>
          </w:p>
          <w:p w14:paraId="408F5201" w14:textId="0C7BC5D7" w:rsidR="00333A30" w:rsidRPr="0073615C" w:rsidRDefault="00934EFD" w:rsidP="00333A30">
            <w:pPr>
              <w:pStyle w:val="TSMtxt3pt"/>
            </w:pPr>
            <w:r w:rsidRPr="0073615C">
              <w:t>Scientists:</w:t>
            </w:r>
          </w:p>
          <w:p w14:paraId="5807B8DD" w14:textId="77777777" w:rsidR="008A48AF" w:rsidRPr="0073615C" w:rsidRDefault="008A48AF" w:rsidP="008A48AF">
            <w:pPr>
              <w:pStyle w:val="TSMtextbullets"/>
            </w:pPr>
            <w:r w:rsidRPr="0073615C">
              <w:t>work carefully and systematically to make sure the data they collect is accurate and can be compared</w:t>
            </w:r>
          </w:p>
          <w:p w14:paraId="3B4BE6AE" w14:textId="77777777" w:rsidR="008A48AF" w:rsidRPr="0073615C" w:rsidRDefault="008A48AF" w:rsidP="008A48AF">
            <w:pPr>
              <w:pStyle w:val="TSMtextbullets"/>
            </w:pPr>
            <w:r w:rsidRPr="0073615C">
              <w:t>have to make sense of the data they collect; they look for patterns, including similarities and differences</w:t>
            </w:r>
          </w:p>
          <w:p w14:paraId="5BB3B7C7" w14:textId="69DD665E" w:rsidR="008C4842" w:rsidRPr="0073615C" w:rsidRDefault="008A48AF" w:rsidP="008A48AF">
            <w:pPr>
              <w:pStyle w:val="TSMtextbullets"/>
            </w:pPr>
            <w:r w:rsidRPr="0073615C">
              <w:t>represent and share their findings in different ways; they think about who their audience is, what they want them to understand and how best to convey their message.</w:t>
            </w:r>
          </w:p>
        </w:tc>
      </w:tr>
      <w:tr w:rsidR="00C03DEA" w:rsidRPr="0073615C" w14:paraId="1D07E9E8" w14:textId="77777777" w:rsidTr="00FD4831">
        <w:trPr>
          <w:trHeight w:val="2655"/>
        </w:trPr>
        <w:tc>
          <w:tcPr>
            <w:tcW w:w="4854" w:type="dxa"/>
            <w:shd w:val="clear" w:color="auto" w:fill="F8F0E4"/>
          </w:tcPr>
          <w:p w14:paraId="0906955E" w14:textId="77777777" w:rsidR="00C03DEA" w:rsidRPr="0073615C" w:rsidRDefault="00C03DEA" w:rsidP="00C03DEA">
            <w:pPr>
              <w:pStyle w:val="Heading3"/>
              <w:spacing w:after="0"/>
            </w:pPr>
            <w:r w:rsidRPr="0073615C">
              <w:t>SCIENCE: Living World: Evolution</w:t>
            </w:r>
          </w:p>
          <w:p w14:paraId="5C9CF650" w14:textId="77777777" w:rsidR="00C03DEA" w:rsidRPr="0073615C" w:rsidRDefault="00C03DEA" w:rsidP="00C03DEA">
            <w:pPr>
              <w:pStyle w:val="TSMTxt"/>
            </w:pPr>
            <w:r w:rsidRPr="0073615C">
              <w:t>Level 2 – Students will recognise that there are lots of different living things in the world and that they can be grouped in different ways.</w:t>
            </w:r>
          </w:p>
          <w:p w14:paraId="0CA239A0" w14:textId="77777777" w:rsidR="00C03DEA" w:rsidRPr="0073615C" w:rsidRDefault="00C03DEA" w:rsidP="00C03DEA">
            <w:pPr>
              <w:pStyle w:val="Heading3"/>
              <w:spacing w:after="0"/>
            </w:pPr>
            <w:r w:rsidRPr="0073615C">
              <w:t>SCIENCE: Living World: Life processes</w:t>
            </w:r>
          </w:p>
          <w:p w14:paraId="2F941FAF" w14:textId="46896B71" w:rsidR="00C03DEA" w:rsidRPr="0073615C" w:rsidRDefault="00C03DEA" w:rsidP="00C03DEA">
            <w:pPr>
              <w:pStyle w:val="TSMTxt"/>
            </w:pPr>
            <w:r w:rsidRPr="0073615C">
              <w:t>Level 2 – Students will recognise that all living things have certain requirements so they can stay alive.</w:t>
            </w:r>
          </w:p>
        </w:tc>
        <w:tc>
          <w:tcPr>
            <w:tcW w:w="5352" w:type="dxa"/>
            <w:shd w:val="clear" w:color="auto" w:fill="F8F0E4"/>
          </w:tcPr>
          <w:p w14:paraId="4C2409C1" w14:textId="3B71B3E7" w:rsidR="00C03DEA" w:rsidRPr="0073615C" w:rsidRDefault="00C03DEA" w:rsidP="00C03DEA">
            <w:pPr>
              <w:pStyle w:val="Heading3"/>
              <w:spacing w:after="60"/>
            </w:pPr>
            <w:r w:rsidRPr="0073615C">
              <w:t>Key science ideas</w:t>
            </w:r>
          </w:p>
          <w:p w14:paraId="10A64BCA" w14:textId="77777777" w:rsidR="005E2AA9" w:rsidRPr="0073615C" w:rsidRDefault="005E2AA9" w:rsidP="005E2AA9">
            <w:pPr>
              <w:pStyle w:val="TSMtextbullets"/>
            </w:pPr>
            <w:r w:rsidRPr="0073615C">
              <w:t>Invertebrates are a large group of living organisms that are grouped together because they do not have a backbone.</w:t>
            </w:r>
          </w:p>
          <w:p w14:paraId="56B63C0E" w14:textId="77777777" w:rsidR="005E2AA9" w:rsidRPr="0073615C" w:rsidRDefault="005E2AA9" w:rsidP="005E2AA9">
            <w:pPr>
              <w:pStyle w:val="TSMtextbullets"/>
            </w:pPr>
            <w:r w:rsidRPr="0073615C">
              <w:t>Different kinds of invertebrates can look very different from each other.</w:t>
            </w:r>
          </w:p>
          <w:p w14:paraId="282ABD5A" w14:textId="77777777" w:rsidR="005E2AA9" w:rsidRPr="0073615C" w:rsidRDefault="005E2AA9" w:rsidP="005E2AA9">
            <w:pPr>
              <w:pStyle w:val="TSMtextbullets"/>
            </w:pPr>
            <w:r w:rsidRPr="0073615C">
              <w:t>Invertebrates, like all living organisms, need food, water, air, and shelter.</w:t>
            </w:r>
          </w:p>
          <w:p w14:paraId="60905B35" w14:textId="0AAEFE7D" w:rsidR="00C03DEA" w:rsidRPr="0073615C" w:rsidRDefault="005E2AA9" w:rsidP="005E2AA9">
            <w:pPr>
              <w:pStyle w:val="TSMtextbullets"/>
            </w:pPr>
            <w:r w:rsidRPr="0073615C">
              <w:t>Different invertebrates can have specialised adaptations that enable them to survive and reproduce in their environment.</w:t>
            </w:r>
          </w:p>
        </w:tc>
      </w:tr>
      <w:tr w:rsidR="001705CF" w:rsidRPr="0073615C" w14:paraId="7EBF5B6D" w14:textId="77777777" w:rsidTr="00FD4831">
        <w:tc>
          <w:tcPr>
            <w:tcW w:w="4854" w:type="dxa"/>
            <w:shd w:val="clear" w:color="auto" w:fill="auto"/>
          </w:tcPr>
          <w:p w14:paraId="06FC8D45" w14:textId="77777777" w:rsidR="001705CF" w:rsidRPr="0073615C" w:rsidRDefault="001705CF" w:rsidP="00340EAD">
            <w:pPr>
              <w:spacing w:before="0" w:line="240" w:lineRule="auto"/>
              <w:ind w:left="113"/>
              <w:rPr>
                <w:sz w:val="16"/>
              </w:rPr>
            </w:pPr>
          </w:p>
        </w:tc>
        <w:tc>
          <w:tcPr>
            <w:tcW w:w="5352" w:type="dxa"/>
            <w:shd w:val="clear" w:color="auto" w:fill="auto"/>
          </w:tcPr>
          <w:p w14:paraId="21C43203" w14:textId="77777777" w:rsidR="001705CF" w:rsidRPr="0073615C" w:rsidRDefault="001705CF" w:rsidP="00340EAD">
            <w:pPr>
              <w:spacing w:before="0" w:line="240" w:lineRule="auto"/>
              <w:ind w:left="113"/>
              <w:rPr>
                <w:sz w:val="16"/>
              </w:rPr>
            </w:pPr>
          </w:p>
        </w:tc>
      </w:tr>
      <w:tr w:rsidR="00D0612A" w:rsidRPr="0073615C" w14:paraId="3248C975" w14:textId="77777777" w:rsidTr="00FD4831">
        <w:tc>
          <w:tcPr>
            <w:tcW w:w="4854" w:type="dxa"/>
            <w:shd w:val="clear" w:color="auto" w:fill="F8F0E4"/>
          </w:tcPr>
          <w:p w14:paraId="0E236999" w14:textId="1AFF23BD" w:rsidR="004C132A" w:rsidRPr="0073615C" w:rsidRDefault="00A84966" w:rsidP="00497D30">
            <w:pPr>
              <w:pStyle w:val="Heading3"/>
              <w:spacing w:after="0"/>
            </w:pPr>
            <w:r w:rsidRPr="0073615C">
              <w:t>TECHNOLOGY: Nature of Technology: Characteristics of technological outcomes</w:t>
            </w:r>
          </w:p>
          <w:p w14:paraId="4C6FFC9F" w14:textId="0E97970E" w:rsidR="00D0612A" w:rsidRPr="0073615C" w:rsidRDefault="001F33EB" w:rsidP="00C65D27">
            <w:pPr>
              <w:pStyle w:val="TSMtxt3pt"/>
              <w:spacing w:before="120" w:after="120"/>
            </w:pPr>
            <w:r w:rsidRPr="0073615C">
              <w:rPr>
                <w:rFonts w:cstheme="majorHAnsi"/>
              </w:rPr>
              <w:t>Level 2 – Students will understand that technological outcomes are developed through technological practice and have related physical and functional natures.</w:t>
            </w:r>
          </w:p>
        </w:tc>
        <w:tc>
          <w:tcPr>
            <w:tcW w:w="5352" w:type="dxa"/>
            <w:shd w:val="clear" w:color="auto" w:fill="F8F0E4"/>
          </w:tcPr>
          <w:p w14:paraId="7F3B37F3" w14:textId="4528A6FB" w:rsidR="00D0612A" w:rsidRPr="0073615C" w:rsidRDefault="007B4742" w:rsidP="006C57AE">
            <w:pPr>
              <w:pStyle w:val="Heading3"/>
              <w:spacing w:after="60"/>
              <w:rPr>
                <w:color w:val="000000"/>
              </w:rPr>
            </w:pPr>
            <w:r w:rsidRPr="0073615C">
              <w:rPr>
                <w:spacing w:val="-3"/>
              </w:rPr>
              <w:t xml:space="preserve">Key </w:t>
            </w:r>
            <w:r w:rsidR="00B93FC2" w:rsidRPr="0073615C">
              <w:rPr>
                <w:spacing w:val="-3"/>
              </w:rPr>
              <w:t>technology</w:t>
            </w:r>
            <w:r w:rsidRPr="0073615C">
              <w:rPr>
                <w:spacing w:val="-3"/>
              </w:rPr>
              <w:t xml:space="preserve"> ideas</w:t>
            </w:r>
          </w:p>
          <w:p w14:paraId="10A874B4" w14:textId="77777777" w:rsidR="00230C39" w:rsidRPr="0073615C" w:rsidRDefault="00230C39" w:rsidP="00230C39">
            <w:pPr>
              <w:pStyle w:val="TSMtextbullets"/>
            </w:pPr>
            <w:r w:rsidRPr="0073615C">
              <w:t xml:space="preserve">Research can inform technological development (for example, researching the natural homes of different insects when designing an insect hotel). </w:t>
            </w:r>
          </w:p>
          <w:p w14:paraId="00B4C727" w14:textId="2991E76C" w:rsidR="00D0612A" w:rsidRPr="0073615C" w:rsidRDefault="00230C39" w:rsidP="00230C39">
            <w:pPr>
              <w:pStyle w:val="TSMtextbullets"/>
            </w:pPr>
            <w:r w:rsidRPr="0073615C">
              <w:t>Technological outcomes are tested for their effectiveness (for example, whether insects move into the insect hotel, and if not, coming up with some possible explanations).</w:t>
            </w:r>
          </w:p>
        </w:tc>
      </w:tr>
      <w:tr w:rsidR="006D0655" w:rsidRPr="0073615C" w14:paraId="1C8B6D49" w14:textId="77777777" w:rsidTr="00D17992">
        <w:tc>
          <w:tcPr>
            <w:tcW w:w="4854" w:type="dxa"/>
            <w:tcBorders>
              <w:bottom w:val="single" w:sz="4" w:space="0" w:color="BFBFBF"/>
            </w:tcBorders>
            <w:shd w:val="clear" w:color="auto" w:fill="auto"/>
          </w:tcPr>
          <w:p w14:paraId="2D656061" w14:textId="77777777" w:rsidR="006D0655" w:rsidRPr="0073615C" w:rsidRDefault="006D0655" w:rsidP="00BC331E">
            <w:pPr>
              <w:spacing w:before="0" w:line="240" w:lineRule="auto"/>
              <w:ind w:left="113"/>
              <w:rPr>
                <w:sz w:val="16"/>
              </w:rPr>
            </w:pPr>
          </w:p>
        </w:tc>
        <w:tc>
          <w:tcPr>
            <w:tcW w:w="5352" w:type="dxa"/>
            <w:tcBorders>
              <w:bottom w:val="single" w:sz="4" w:space="0" w:color="BFBFBF"/>
            </w:tcBorders>
            <w:shd w:val="clear" w:color="auto" w:fill="auto"/>
          </w:tcPr>
          <w:p w14:paraId="252F242C" w14:textId="77777777" w:rsidR="006D0655" w:rsidRPr="0073615C" w:rsidRDefault="006D0655" w:rsidP="00BC331E">
            <w:pPr>
              <w:spacing w:before="0" w:line="240" w:lineRule="auto"/>
              <w:ind w:left="113"/>
              <w:rPr>
                <w:sz w:val="16"/>
              </w:rPr>
            </w:pPr>
          </w:p>
        </w:tc>
      </w:tr>
      <w:tr w:rsidR="006D0655" w:rsidRPr="0073615C" w14:paraId="07C1B746" w14:textId="77777777" w:rsidTr="00D17992">
        <w:tc>
          <w:tcPr>
            <w:tcW w:w="4854" w:type="dxa"/>
            <w:tcBorders>
              <w:top w:val="single" w:sz="4" w:space="0" w:color="BFBFBF"/>
            </w:tcBorders>
            <w:shd w:val="clear" w:color="auto" w:fill="F8F0E4"/>
          </w:tcPr>
          <w:p w14:paraId="2BEC5BAE" w14:textId="20C477AC" w:rsidR="000F7399" w:rsidRPr="0073615C" w:rsidRDefault="00AF6BEC" w:rsidP="000F7399">
            <w:pPr>
              <w:pStyle w:val="Heading3"/>
              <w:rPr>
                <w:lang w:eastAsia="en-NZ"/>
              </w:rPr>
            </w:pPr>
            <w:r w:rsidRPr="0073615C">
              <w:rPr>
                <w:lang w:eastAsia="en-NZ"/>
              </w:rPr>
              <w:t>MATHEMATICS and STATISTICS: Statistical investigation</w:t>
            </w:r>
          </w:p>
          <w:p w14:paraId="2585EF5A" w14:textId="3E881D5F" w:rsidR="006D0655" w:rsidRPr="0073615C" w:rsidRDefault="00692805" w:rsidP="00497D30">
            <w:pPr>
              <w:pStyle w:val="TSMtxt3pt"/>
              <w:spacing w:before="0" w:after="120"/>
              <w:rPr>
                <w:lang w:eastAsia="en-NZ"/>
              </w:rPr>
            </w:pPr>
            <w:r w:rsidRPr="0073615C">
              <w:rPr>
                <w:lang w:eastAsia="en-NZ"/>
              </w:rPr>
              <w:t>Level 2 – Students will conduct investigations using the statistical enquiry cycle.</w:t>
            </w:r>
            <w:r w:rsidR="0073615C" w:rsidRPr="0073615C">
              <w:rPr>
                <w:lang w:eastAsia="en-NZ"/>
              </w:rPr>
              <w:t xml:space="preserve"> </w:t>
            </w:r>
          </w:p>
        </w:tc>
        <w:tc>
          <w:tcPr>
            <w:tcW w:w="5352" w:type="dxa"/>
            <w:tcBorders>
              <w:top w:val="single" w:sz="4" w:space="0" w:color="BFBFBF"/>
            </w:tcBorders>
            <w:shd w:val="clear" w:color="auto" w:fill="F8F0E4"/>
          </w:tcPr>
          <w:p w14:paraId="1E3C1651" w14:textId="32B7F50C" w:rsidR="006D0655" w:rsidRPr="0073615C" w:rsidRDefault="002C1BCB" w:rsidP="00BC331E">
            <w:pPr>
              <w:pStyle w:val="Heading3"/>
              <w:spacing w:after="60"/>
              <w:rPr>
                <w:color w:val="000000"/>
              </w:rPr>
            </w:pPr>
            <w:r w:rsidRPr="0073615C">
              <w:rPr>
                <w:spacing w:val="-3"/>
              </w:rPr>
              <w:t xml:space="preserve">Key </w:t>
            </w:r>
            <w:r w:rsidR="005C6654" w:rsidRPr="0073615C">
              <w:rPr>
                <w:spacing w:val="-3"/>
              </w:rPr>
              <w:t xml:space="preserve">mathematics </w:t>
            </w:r>
            <w:r w:rsidRPr="0073615C">
              <w:rPr>
                <w:spacing w:val="-3"/>
              </w:rPr>
              <w:t>ideas</w:t>
            </w:r>
          </w:p>
          <w:p w14:paraId="249D4BF1" w14:textId="77777777" w:rsidR="005E3DAF" w:rsidRPr="0073615C" w:rsidRDefault="005E3DAF" w:rsidP="005E3DAF">
            <w:pPr>
              <w:pStyle w:val="TSMtextbullets"/>
            </w:pPr>
            <w:r w:rsidRPr="0073615C">
              <w:t>Data can be used to answer multiple questions.</w:t>
            </w:r>
          </w:p>
          <w:p w14:paraId="41771951" w14:textId="77777777" w:rsidR="005E3DAF" w:rsidRPr="0073615C" w:rsidRDefault="005E3DAF" w:rsidP="005E3DAF">
            <w:pPr>
              <w:pStyle w:val="TSMtextbullets"/>
            </w:pPr>
            <w:r w:rsidRPr="0073615C">
              <w:t>Organising data can reveal information, patterns, and trends.</w:t>
            </w:r>
          </w:p>
          <w:p w14:paraId="2A65357D" w14:textId="11131E2E" w:rsidR="006D0655" w:rsidRPr="0073615C" w:rsidRDefault="005E3DAF" w:rsidP="005E3DAF">
            <w:pPr>
              <w:pStyle w:val="TSMtextbullets"/>
            </w:pPr>
            <w:r w:rsidRPr="0073615C">
              <w:t>Looking for patterns is an important part of statistical thinking.</w:t>
            </w:r>
          </w:p>
        </w:tc>
      </w:tr>
      <w:tr w:rsidR="00FD12B6" w:rsidRPr="0073615C" w14:paraId="2DC5DB71" w14:textId="77777777" w:rsidTr="00FD4831">
        <w:tc>
          <w:tcPr>
            <w:tcW w:w="4854" w:type="dxa"/>
            <w:shd w:val="clear" w:color="auto" w:fill="auto"/>
          </w:tcPr>
          <w:p w14:paraId="2DA0A367" w14:textId="77777777" w:rsidR="00FD12B6" w:rsidRPr="0073615C" w:rsidRDefault="00FD12B6" w:rsidP="00BB2BC0">
            <w:pPr>
              <w:pStyle w:val="TSMTxt"/>
              <w:spacing w:before="0" w:after="0" w:line="240" w:lineRule="auto"/>
              <w:rPr>
                <w:sz w:val="16"/>
                <w:szCs w:val="16"/>
                <w:lang w:eastAsia="en-NZ"/>
              </w:rPr>
            </w:pPr>
          </w:p>
        </w:tc>
        <w:tc>
          <w:tcPr>
            <w:tcW w:w="5352" w:type="dxa"/>
            <w:shd w:val="clear" w:color="auto" w:fill="auto"/>
          </w:tcPr>
          <w:p w14:paraId="06A973A3" w14:textId="77777777" w:rsidR="00FD12B6" w:rsidRPr="0073615C" w:rsidRDefault="00FD12B6" w:rsidP="00BB2BC0">
            <w:pPr>
              <w:pStyle w:val="TSMTxt"/>
              <w:spacing w:before="0" w:after="0" w:line="240" w:lineRule="auto"/>
              <w:rPr>
                <w:sz w:val="16"/>
                <w:szCs w:val="16"/>
              </w:rPr>
            </w:pPr>
          </w:p>
        </w:tc>
      </w:tr>
      <w:tr w:rsidR="006D1C45" w:rsidRPr="0073615C" w14:paraId="385CA6C5" w14:textId="77777777" w:rsidTr="00FD4831">
        <w:tc>
          <w:tcPr>
            <w:tcW w:w="4854" w:type="dxa"/>
            <w:shd w:val="clear" w:color="auto" w:fill="F8F0E4"/>
          </w:tcPr>
          <w:p w14:paraId="3FB2D0E8" w14:textId="77777777" w:rsidR="006D1C45" w:rsidRPr="0073615C" w:rsidRDefault="00E64914" w:rsidP="00497D30">
            <w:pPr>
              <w:pStyle w:val="Heading3"/>
              <w:keepNext/>
              <w:spacing w:after="0"/>
            </w:pPr>
            <w:r w:rsidRPr="0073615C">
              <w:t>ENGLISH: Reading</w:t>
            </w:r>
          </w:p>
          <w:p w14:paraId="27A23F30" w14:textId="77777777" w:rsidR="0060414C" w:rsidRPr="0073615C" w:rsidRDefault="0060414C" w:rsidP="00497D30">
            <w:pPr>
              <w:pStyle w:val="TSMTxt"/>
              <w:spacing w:after="60"/>
              <w:rPr>
                <w:rFonts w:cstheme="majorHAnsi"/>
              </w:rPr>
            </w:pPr>
            <w:r w:rsidRPr="0073615C">
              <w:rPr>
                <w:rFonts w:cstheme="majorHAnsi"/>
              </w:rPr>
              <w:t>Level 2 – Ideas: Students will show some understanding of ideas within, across, and beyond texts.</w:t>
            </w:r>
          </w:p>
          <w:p w14:paraId="4A052068" w14:textId="165EC9A4" w:rsidR="006D1C45" w:rsidRPr="0073615C" w:rsidRDefault="0060414C" w:rsidP="00C65D27">
            <w:pPr>
              <w:pStyle w:val="TSMTxt"/>
            </w:pPr>
            <w:r w:rsidRPr="0073615C">
              <w:rPr>
                <w:rFonts w:cstheme="majorHAnsi"/>
              </w:rPr>
              <w:t>Level 2 – Language features: Students will show some understanding of how language features are used for effect within and across texts.</w:t>
            </w:r>
          </w:p>
        </w:tc>
        <w:tc>
          <w:tcPr>
            <w:tcW w:w="5352" w:type="dxa"/>
            <w:shd w:val="clear" w:color="auto" w:fill="F8F0E4"/>
          </w:tcPr>
          <w:p w14:paraId="290177C6" w14:textId="09B7DDE1" w:rsidR="006D1C45" w:rsidRPr="0073615C" w:rsidRDefault="006D1C45" w:rsidP="009B6B16">
            <w:pPr>
              <w:pStyle w:val="TSMTxt"/>
            </w:pPr>
          </w:p>
        </w:tc>
      </w:tr>
    </w:tbl>
    <w:p w14:paraId="3B11BAD6" w14:textId="77777777" w:rsidR="00D24B99" w:rsidRDefault="00D24B99" w:rsidP="00940766">
      <w:pPr>
        <w:pStyle w:val="TSMtxt3pt"/>
        <w:spacing w:before="0" w:after="0"/>
        <w:sectPr w:rsidR="00D24B99" w:rsidSect="003741DD">
          <w:headerReference w:type="default" r:id="rId16"/>
          <w:type w:val="continuous"/>
          <w:pgSz w:w="11900" w:h="16840"/>
          <w:pgMar w:top="851" w:right="851" w:bottom="567" w:left="851" w:header="709" w:footer="227" w:gutter="0"/>
          <w:cols w:space="708"/>
        </w:sectPr>
      </w:pPr>
    </w:p>
    <w:p w14:paraId="5576A41D" w14:textId="74DC1B56" w:rsidR="006D1C45" w:rsidRPr="0073615C" w:rsidRDefault="006D1C45" w:rsidP="00940766">
      <w:pPr>
        <w:pStyle w:val="TSMtxt3pt"/>
        <w:spacing w:before="0" w:after="0"/>
      </w:pPr>
    </w:p>
    <w:tbl>
      <w:tblPr>
        <w:tblW w:w="0" w:type="auto"/>
        <w:jc w:val="right"/>
        <w:shd w:val="clear" w:color="auto" w:fill="808080"/>
        <w:tblLook w:val="04A0" w:firstRow="1" w:lastRow="0" w:firstColumn="1" w:lastColumn="0" w:noHBand="0" w:noVBand="1"/>
      </w:tblPr>
      <w:tblGrid>
        <w:gridCol w:w="3172"/>
      </w:tblGrid>
      <w:tr w:rsidR="007075D1" w:rsidRPr="0073615C" w14:paraId="0C853117" w14:textId="77777777" w:rsidTr="00D80722">
        <w:trPr>
          <w:trHeight w:val="340"/>
          <w:jc w:val="right"/>
        </w:trPr>
        <w:tc>
          <w:tcPr>
            <w:tcW w:w="3172" w:type="dxa"/>
            <w:shd w:val="clear" w:color="auto" w:fill="808080"/>
            <w:vAlign w:val="bottom"/>
          </w:tcPr>
          <w:p w14:paraId="4382D07D" w14:textId="77777777" w:rsidR="00D04B3F" w:rsidRPr="0073615C" w:rsidRDefault="00D21807" w:rsidP="007075D1">
            <w:pPr>
              <w:spacing w:before="80"/>
              <w:rPr>
                <w:rStyle w:val="Hyperlink"/>
                <w:b/>
                <w:color w:val="FFFFFF"/>
                <w:sz w:val="16"/>
                <w:szCs w:val="16"/>
                <w:u w:val="none"/>
              </w:rPr>
            </w:pPr>
            <w:r w:rsidRPr="0073615C">
              <w:rPr>
                <w:rStyle w:val="Hyperlink"/>
                <w:noProof/>
                <w:u w:val="none"/>
                <w:lang w:eastAsia="en-NZ"/>
              </w:rPr>
              <w:drawing>
                <wp:anchor distT="0" distB="0" distL="114300" distR="114300" simplePos="0" relativeHeight="251609088" behindDoc="0" locked="0" layoutInCell="1" allowOverlap="1" wp14:anchorId="69D62C63" wp14:editId="3CF21347">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73615C">
                <w:rPr>
                  <w:rStyle w:val="Hyperlink"/>
                  <w:b/>
                  <w:color w:val="FFFFFF"/>
                  <w:sz w:val="16"/>
                  <w:szCs w:val="16"/>
                  <w:u w:val="none"/>
                </w:rPr>
                <w:t>The New Zealand Curriculum</w:t>
              </w:r>
            </w:hyperlink>
          </w:p>
        </w:tc>
      </w:tr>
    </w:tbl>
    <w:p w14:paraId="111466DA" w14:textId="77777777" w:rsidR="00626635" w:rsidRPr="0073615C" w:rsidRDefault="00626635" w:rsidP="0005292F">
      <w:pPr>
        <w:pStyle w:val="TSMTxt"/>
        <w:spacing w:before="0" w:after="0" w:line="240" w:lineRule="auto"/>
        <w:rPr>
          <w:sz w:val="16"/>
          <w:szCs w:val="16"/>
        </w:rPr>
      </w:pPr>
    </w:p>
    <w:p w14:paraId="56BA75F6" w14:textId="77777777" w:rsidR="00626635" w:rsidRPr="0073615C" w:rsidRDefault="00626635" w:rsidP="0005292F">
      <w:pPr>
        <w:pStyle w:val="TSMTxt"/>
        <w:spacing w:before="0" w:after="0" w:line="240" w:lineRule="auto"/>
        <w:rPr>
          <w:sz w:val="16"/>
          <w:szCs w:val="16"/>
        </w:rPr>
        <w:sectPr w:rsidR="00626635" w:rsidRPr="0073615C" w:rsidSect="003741DD">
          <w:type w:val="continuous"/>
          <w:pgSz w:w="11900" w:h="16840"/>
          <w:pgMar w:top="851" w:right="851" w:bottom="567" w:left="851" w:header="709" w:footer="227" w:gutter="0"/>
          <w:cols w:space="708"/>
          <w:formProt w:val="0"/>
        </w:sectPr>
      </w:pPr>
    </w:p>
    <w:p w14:paraId="4A4C441F" w14:textId="77777777" w:rsidR="008C4FE9" w:rsidRPr="0073615C" w:rsidRDefault="008C4FE9">
      <w:pPr>
        <w:spacing w:before="0" w:line="240" w:lineRule="auto"/>
        <w:rPr>
          <w:b/>
          <w:bCs/>
          <w:color w:val="FFFFFF"/>
          <w:sz w:val="28"/>
          <w:szCs w:val="34"/>
          <w:lang w:eastAsia="en-NZ"/>
        </w:rPr>
      </w:pPr>
      <w:r w:rsidRPr="0073615C">
        <w:br w:type="page"/>
      </w:r>
    </w:p>
    <w:p w14:paraId="6ADE265C" w14:textId="77777777" w:rsidR="00717BDE" w:rsidRPr="0073615C" w:rsidRDefault="00D21807" w:rsidP="00BA0BAA">
      <w:pPr>
        <w:pStyle w:val="Heading1"/>
        <w:spacing w:before="0" w:after="0"/>
        <w:rPr>
          <w:noProof w:val="0"/>
        </w:rPr>
      </w:pPr>
      <w:r w:rsidRPr="0073615C">
        <w:lastRenderedPageBreak/>
        <mc:AlternateContent>
          <mc:Choice Requires="wps">
            <w:drawing>
              <wp:anchor distT="0" distB="0" distL="114300" distR="114300" simplePos="0" relativeHeight="251617280" behindDoc="1" locked="0" layoutInCell="0" allowOverlap="1" wp14:anchorId="20BB3741" wp14:editId="2DDA59B2">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538DC" id="Rectangle 461" o:spid="_x0000_s1026" style="position:absolute;margin-left:-43pt;margin-top:-5.4pt;width:595.25pt;height:2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73615C">
        <w:rPr>
          <w:noProof w:val="0"/>
        </w:rPr>
        <w:t>Meeting the literacy challenges</w:t>
      </w:r>
    </w:p>
    <w:p w14:paraId="6772941A" w14:textId="77777777" w:rsidR="000D581D" w:rsidRPr="0073615C"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73615C" w14:paraId="73EA5BF9" w14:textId="77777777" w:rsidTr="00994553">
        <w:tc>
          <w:tcPr>
            <w:tcW w:w="5073" w:type="dxa"/>
            <w:tcBorders>
              <w:left w:val="single" w:sz="24" w:space="0" w:color="1A4786"/>
              <w:bottom w:val="single" w:sz="24" w:space="0" w:color="1A4786"/>
            </w:tcBorders>
            <w:shd w:val="clear" w:color="auto" w:fill="F8F0E4"/>
          </w:tcPr>
          <w:p w14:paraId="3A74BD22" w14:textId="0E542083" w:rsidR="00161376" w:rsidRPr="0073615C" w:rsidRDefault="00161376" w:rsidP="00161376">
            <w:pPr>
              <w:pStyle w:val="TSMtxt3pt"/>
            </w:pPr>
            <w:r w:rsidRPr="0073615C">
              <w:t xml:space="preserve">The main literacy challenge in this text arises from the technical information that explains relevant background information (for example, what an </w:t>
            </w:r>
            <w:r w:rsidR="00C027CA">
              <w:t>invertebrate and an ecosystem are</w:t>
            </w:r>
            <w:r w:rsidRPr="0073615C">
              <w:t xml:space="preserve">). This information is supported by explanations, glossaries, and visual support. </w:t>
            </w:r>
          </w:p>
          <w:p w14:paraId="2B888F6E" w14:textId="77777777" w:rsidR="00161376" w:rsidRPr="0073615C" w:rsidRDefault="00161376" w:rsidP="00161376">
            <w:pPr>
              <w:pStyle w:val="TSMtxt3pt"/>
            </w:pPr>
            <w:r w:rsidRPr="0073615C">
              <w:t xml:space="preserve">The structure of the article follows the process used by the students in Dunedin. It is a structure that isn’t uncommon to Connected articles but could be new to some readers. </w:t>
            </w:r>
          </w:p>
          <w:p w14:paraId="4778ACF6" w14:textId="77777777" w:rsidR="00062AEF" w:rsidRPr="0073615C" w:rsidRDefault="00161376" w:rsidP="00161376">
            <w:pPr>
              <w:pStyle w:val="TSMtxt3pt"/>
            </w:pPr>
            <w:r w:rsidRPr="0073615C">
              <w:t>The article exposes readers to subject-specific vocabulary relating to scientific investigations. It breaks this up with short sentences or questions that directly address the reader</w:t>
            </w:r>
            <w:r w:rsidR="00062AEF" w:rsidRPr="0073615C">
              <w:t>.</w:t>
            </w:r>
          </w:p>
          <w:p w14:paraId="3C5BEDFB" w14:textId="331292CD" w:rsidR="00A53549" w:rsidRPr="0073615C" w:rsidRDefault="00A53549" w:rsidP="00161376">
            <w:pPr>
              <w:pStyle w:val="TSMtxt3pt"/>
            </w:pPr>
            <w:r w:rsidRPr="0073615C">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2DC58B87" w14:textId="77777777" w:rsidR="00062AEF" w:rsidRPr="0073615C" w:rsidRDefault="00906C9A" w:rsidP="0099321E">
            <w:pPr>
              <w:pStyle w:val="TSMtxt3pt"/>
            </w:pPr>
            <w:r w:rsidRPr="0073615C">
              <w:rPr>
                <w:noProof/>
                <w:lang w:eastAsia="en-NZ"/>
              </w:rPr>
              <mc:AlternateContent>
                <mc:Choice Requires="wps">
                  <w:drawing>
                    <wp:anchor distT="0" distB="0" distL="114300" distR="114300" simplePos="0" relativeHeight="251717632" behindDoc="0" locked="1" layoutInCell="1" allowOverlap="1" wp14:anchorId="3C14CED4" wp14:editId="2CAFBF68">
                      <wp:simplePos x="0" y="0"/>
                      <wp:positionH relativeFrom="column">
                        <wp:posOffset>543560</wp:posOffset>
                      </wp:positionH>
                      <wp:positionV relativeFrom="page">
                        <wp:posOffset>-518795</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15472B47" w14:textId="419C4361" w:rsidR="00906C9A" w:rsidRPr="006845DD" w:rsidRDefault="00AD1734" w:rsidP="00906C9A">
                                  <w:pPr>
                                    <w:pStyle w:val="TSMTxt"/>
                                    <w:spacing w:before="80"/>
                                  </w:pPr>
                                  <w:r w:rsidRPr="00AD1734">
                                    <w:t xml:space="preserve">The instructional strategies below support students to meet the literacy challenges of this text. For each strategy, there are links to the relevant aspect of </w:t>
                                  </w:r>
                                  <w:hyperlink r:id="rId20" w:history="1">
                                    <w:r w:rsidR="00906C9A" w:rsidRPr="00673AC9">
                                      <w:rPr>
                                        <w:rStyle w:val="Hyperlink"/>
                                        <w:i/>
                                        <w:iCs/>
                                        <w:u w:val="none"/>
                                      </w:rPr>
                                      <w:t>The</w:t>
                                    </w:r>
                                    <w:r w:rsidR="00906C9A" w:rsidRPr="00673AC9">
                                      <w:rPr>
                                        <w:rStyle w:val="Hyperlink"/>
                                        <w:u w:val="none"/>
                                      </w:rPr>
                                      <w:t xml:space="preserve"> </w:t>
                                    </w:r>
                                    <w:r w:rsidR="00906C9A" w:rsidRPr="00673AC9">
                                      <w:rPr>
                                        <w:rStyle w:val="Hyperlink"/>
                                        <w:i/>
                                        <w:iCs/>
                                        <w:u w:val="none"/>
                                      </w:rPr>
                                      <w:t>Learning Progression Frameworks</w:t>
                                    </w:r>
                                  </w:hyperlink>
                                  <w:r w:rsidR="00906C9A" w:rsidRPr="000959C7">
                                    <w:t xml:space="preserve"> (Reading). </w:t>
                                  </w:r>
                                  <w:r w:rsidR="003E17CD" w:rsidRPr="003E17CD">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4CED4" id="Text Box 478" o:spid="_x0000_s1028" type="#_x0000_t202" style="position:absolute;left:0;text-align:left;margin-left:42.8pt;margin-top:-40.85pt;width:219.9pt;height:1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" strokecolor="#1a4786" strokeweight="2.25pt">
                      <v:textbox>
                        <w:txbxContent>
                          <w:p w14:paraId="15472B47" w14:textId="419C4361" w:rsidR="00906C9A" w:rsidRPr="006845DD" w:rsidRDefault="00AD1734" w:rsidP="00906C9A">
                            <w:pPr>
                              <w:pStyle w:val="TSMTxt"/>
                              <w:spacing w:before="80"/>
                            </w:pPr>
                            <w:r w:rsidRPr="00AD1734">
                              <w:t xml:space="preserve">The instructional strategies below support students to meet the literacy challenges of this text. For each strategy, there are links to the relevant aspect of </w:t>
                            </w:r>
                            <w:hyperlink r:id="rId21" w:history="1">
                              <w:r w:rsidR="00906C9A" w:rsidRPr="00673AC9">
                                <w:rPr>
                                  <w:rStyle w:val="Hyperlink"/>
                                  <w:i/>
                                  <w:iCs/>
                                  <w:u w:val="none"/>
                                </w:rPr>
                                <w:t>The</w:t>
                              </w:r>
                              <w:r w:rsidR="00906C9A" w:rsidRPr="00673AC9">
                                <w:rPr>
                                  <w:rStyle w:val="Hyperlink"/>
                                  <w:u w:val="none"/>
                                </w:rPr>
                                <w:t xml:space="preserve"> </w:t>
                              </w:r>
                              <w:r w:rsidR="00906C9A" w:rsidRPr="00673AC9">
                                <w:rPr>
                                  <w:rStyle w:val="Hyperlink"/>
                                  <w:i/>
                                  <w:iCs/>
                                  <w:u w:val="none"/>
                                </w:rPr>
                                <w:t>Learning Progression Frameworks</w:t>
                              </w:r>
                            </w:hyperlink>
                            <w:r w:rsidR="00906C9A" w:rsidRPr="000959C7">
                              <w:t xml:space="preserve"> (Reading). </w:t>
                            </w:r>
                            <w:r w:rsidR="003E17CD" w:rsidRPr="003E17CD">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0E868F9D" w14:textId="77777777" w:rsidR="00062AEF" w:rsidRPr="0073615C" w:rsidRDefault="00062AEF" w:rsidP="0099321E">
            <w:pPr>
              <w:pStyle w:val="TSMtxt3pt"/>
            </w:pPr>
          </w:p>
          <w:p w14:paraId="5B403E25" w14:textId="0E984937" w:rsidR="0099321E" w:rsidRPr="0073615C" w:rsidRDefault="0099321E" w:rsidP="001B75DA">
            <w:pPr>
              <w:pStyle w:val="TSMtxt3pt"/>
              <w:spacing w:before="0"/>
            </w:pPr>
          </w:p>
          <w:p w14:paraId="4A9CEF8D" w14:textId="2F3466AD" w:rsidR="009E2CC5" w:rsidRPr="0073615C" w:rsidRDefault="009E2CC5" w:rsidP="0099321E">
            <w:pPr>
              <w:pStyle w:val="TSMtxt3pt"/>
            </w:pPr>
          </w:p>
          <w:p w14:paraId="0853B6CB" w14:textId="77777777" w:rsidR="005D5058" w:rsidRPr="0073615C" w:rsidRDefault="005D5058" w:rsidP="005D5058">
            <w:pPr>
              <w:pStyle w:val="TSMtxt3pt"/>
              <w:spacing w:before="0" w:after="0"/>
            </w:pPr>
          </w:p>
          <w:p w14:paraId="56061933" w14:textId="77777777" w:rsidR="005D5058" w:rsidRPr="0073615C" w:rsidRDefault="005D5058" w:rsidP="005D5058">
            <w:pPr>
              <w:pStyle w:val="TSMtxt3pt"/>
            </w:pPr>
            <w:r w:rsidRPr="0073615C">
              <w:t>You may wish to use shared or guided reading, or a mixture of both approaches, depending on the reading expertise of your students and the background knowledge they bring to the text.</w:t>
            </w:r>
          </w:p>
          <w:p w14:paraId="6B63EF90" w14:textId="43019816" w:rsidR="00747BAA" w:rsidRPr="0073615C" w:rsidRDefault="005D5058" w:rsidP="005D5058">
            <w:pPr>
              <w:pStyle w:val="TSMtxt3pt"/>
            </w:pPr>
            <w:r w:rsidRPr="0073615C">
              <w:t>After reading the text, support students to explore the activities outlined in the following pages.</w:t>
            </w:r>
          </w:p>
        </w:tc>
      </w:tr>
      <w:tr w:rsidR="000D581D" w:rsidRPr="0073615C" w14:paraId="2ECD6BB7" w14:textId="77777777" w:rsidTr="00994553">
        <w:tc>
          <w:tcPr>
            <w:tcW w:w="5073" w:type="dxa"/>
            <w:tcBorders>
              <w:top w:val="single" w:sz="24" w:space="0" w:color="1A4786"/>
            </w:tcBorders>
            <w:shd w:val="clear" w:color="auto" w:fill="FFFFFF"/>
          </w:tcPr>
          <w:p w14:paraId="00D7589F" w14:textId="77777777" w:rsidR="000D581D" w:rsidRPr="0073615C" w:rsidRDefault="000D581D" w:rsidP="000D5C60">
            <w:pPr>
              <w:spacing w:before="0" w:line="240" w:lineRule="auto"/>
            </w:pPr>
          </w:p>
        </w:tc>
        <w:tc>
          <w:tcPr>
            <w:tcW w:w="5245" w:type="dxa"/>
            <w:tcBorders>
              <w:top w:val="single" w:sz="24" w:space="0" w:color="1A4786"/>
            </w:tcBorders>
            <w:shd w:val="clear" w:color="auto" w:fill="FFFFFF"/>
          </w:tcPr>
          <w:p w14:paraId="606F744C" w14:textId="77777777" w:rsidR="000D581D" w:rsidRPr="0073615C" w:rsidRDefault="000D581D" w:rsidP="000D5C60">
            <w:pPr>
              <w:spacing w:before="0" w:line="240" w:lineRule="auto"/>
            </w:pPr>
          </w:p>
        </w:tc>
      </w:tr>
      <w:tr w:rsidR="000D5C60" w:rsidRPr="0073615C" w14:paraId="16072FE6" w14:textId="77777777" w:rsidTr="00994553">
        <w:tc>
          <w:tcPr>
            <w:tcW w:w="5073" w:type="dxa"/>
            <w:shd w:val="clear" w:color="auto" w:fill="FFFFFF"/>
          </w:tcPr>
          <w:p w14:paraId="19AA2433" w14:textId="77777777" w:rsidR="000D5C60" w:rsidRPr="0073615C" w:rsidRDefault="002838AD" w:rsidP="00F63DAD">
            <w:pPr>
              <w:pStyle w:val="Heading3"/>
              <w:spacing w:before="120" w:after="0"/>
            </w:pPr>
            <w:r w:rsidRPr="0073615C">
              <w:t>IN</w:t>
            </w:r>
            <w:r w:rsidRPr="0073615C">
              <w:rPr>
                <w:spacing w:val="-4"/>
              </w:rPr>
              <w:t>S</w:t>
            </w:r>
            <w:r w:rsidRPr="0073615C">
              <w:t>TRU</w:t>
            </w:r>
            <w:r w:rsidRPr="0073615C">
              <w:rPr>
                <w:spacing w:val="-2"/>
              </w:rPr>
              <w:t>C</w:t>
            </w:r>
            <w:r w:rsidRPr="0073615C">
              <w:t xml:space="preserve">TIONAL </w:t>
            </w:r>
            <w:r w:rsidRPr="0073615C">
              <w:rPr>
                <w:spacing w:val="-4"/>
              </w:rPr>
              <w:t>S</w:t>
            </w:r>
            <w:r w:rsidRPr="0073615C">
              <w:t>T</w:t>
            </w:r>
            <w:r w:rsidRPr="0073615C">
              <w:rPr>
                <w:spacing w:val="-2"/>
              </w:rPr>
              <w:t>R</w:t>
            </w:r>
            <w:r w:rsidRPr="0073615C">
              <w:rPr>
                <w:spacing w:val="-8"/>
              </w:rPr>
              <w:t>A</w:t>
            </w:r>
            <w:r w:rsidRPr="0073615C">
              <w:t>TEGIES</w:t>
            </w:r>
          </w:p>
        </w:tc>
        <w:tc>
          <w:tcPr>
            <w:tcW w:w="5245" w:type="dxa"/>
            <w:shd w:val="clear" w:color="auto" w:fill="FFFFFF"/>
          </w:tcPr>
          <w:p w14:paraId="2F3B6E67" w14:textId="77777777" w:rsidR="000D5C60" w:rsidRPr="0073615C" w:rsidRDefault="000D5C60" w:rsidP="00F63DAD">
            <w:pPr>
              <w:pStyle w:val="Heading4"/>
            </w:pPr>
          </w:p>
        </w:tc>
      </w:tr>
    </w:tbl>
    <w:p w14:paraId="2CC55329" w14:textId="77777777" w:rsidR="00DA604A" w:rsidRPr="0073615C" w:rsidRDefault="00DA604A" w:rsidP="009A4251">
      <w:pPr>
        <w:pStyle w:val="Heading4"/>
        <w:spacing w:before="0"/>
        <w:rPr>
          <w:lang w:eastAsia="en-NZ"/>
        </w:rPr>
        <w:sectPr w:rsidR="00DA604A" w:rsidRPr="0073615C"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73615C" w14:paraId="4EC80292" w14:textId="77777777" w:rsidTr="00282E06">
        <w:tc>
          <w:tcPr>
            <w:tcW w:w="5211" w:type="dxa"/>
            <w:shd w:val="clear" w:color="auto" w:fill="F8F0E4"/>
          </w:tcPr>
          <w:p w14:paraId="2914261C" w14:textId="369A026A" w:rsidR="00986F79" w:rsidRPr="0073615C" w:rsidRDefault="000F5643" w:rsidP="00E523BD">
            <w:pPr>
              <w:pStyle w:val="Heading3"/>
              <w:spacing w:after="0"/>
              <w:rPr>
                <w:lang w:eastAsia="en-NZ"/>
              </w:rPr>
            </w:pPr>
            <w:r w:rsidRPr="0073615C">
              <w:rPr>
                <w:lang w:eastAsia="en-NZ"/>
              </w:rPr>
              <w:t>Engaging with key ideas</w:t>
            </w:r>
          </w:p>
          <w:p w14:paraId="0506CE53" w14:textId="607958E3" w:rsidR="008E5675" w:rsidRPr="0073615C" w:rsidRDefault="00554042" w:rsidP="00E523BD">
            <w:pPr>
              <w:pStyle w:val="TSMTxt"/>
              <w:spacing w:before="0"/>
              <w:rPr>
                <w:lang w:eastAsia="en-NZ"/>
              </w:rPr>
            </w:pPr>
            <w:r w:rsidRPr="0073615C">
              <w:rPr>
                <w:b/>
                <w:bCs/>
                <w:lang w:eastAsia="en-NZ"/>
              </w:rPr>
              <w:t>[LPF Reading: Acquiring and using information and ideas</w:t>
            </w:r>
            <w:r w:rsidR="00FB10B5">
              <w:rPr>
                <w:b/>
                <w:bCs/>
                <w:lang w:eastAsia="en-NZ"/>
              </w:rPr>
              <w:t> </w:t>
            </w:r>
            <w:r w:rsidRPr="0073615C">
              <w:rPr>
                <w:b/>
                <w:bCs/>
                <w:lang w:eastAsia="en-NZ"/>
              </w:rPr>
              <w:t>in informational texts]</w:t>
            </w:r>
          </w:p>
          <w:p w14:paraId="01827AA6" w14:textId="77777777" w:rsidR="00B06DA0" w:rsidRPr="0073615C" w:rsidRDefault="00B06DA0" w:rsidP="00B06DA0">
            <w:pPr>
              <w:pStyle w:val="TSMtxt3pt"/>
            </w:pPr>
            <w:r w:rsidRPr="0073615C">
              <w:rPr>
                <w:rStyle w:val="HiliteHeading"/>
                <w:lang w:val="en-NZ"/>
              </w:rPr>
              <w:t>TELL</w:t>
            </w:r>
            <w:r w:rsidRPr="0073615C">
              <w:t xml:space="preserve"> the students the title and give them a brief overview of the article.</w:t>
            </w:r>
          </w:p>
          <w:p w14:paraId="265D53E4" w14:textId="0DF51A10" w:rsidR="004B20DE" w:rsidRPr="0073615C" w:rsidRDefault="00B06DA0" w:rsidP="00B06DA0">
            <w:pPr>
              <w:pStyle w:val="TSMtxt3pt"/>
            </w:pPr>
            <w:r w:rsidRPr="0073615C">
              <w:t xml:space="preserve">Use the questions in the first paragraph to </w:t>
            </w:r>
            <w:r w:rsidRPr="0073615C">
              <w:rPr>
                <w:rStyle w:val="HiliteHeading"/>
                <w:lang w:val="en-NZ"/>
              </w:rPr>
              <w:t>PROMPT</w:t>
            </w:r>
            <w:r w:rsidRPr="0073615C">
              <w:t xml:space="preserve"> the students to share their experiences of bugs and insects and encourage them to come up with any questions or wonderings. </w:t>
            </w:r>
            <w:r w:rsidRPr="0073615C">
              <w:rPr>
                <w:rStyle w:val="HiliteHeading"/>
                <w:lang w:val="en-NZ"/>
              </w:rPr>
              <w:t>RECORD</w:t>
            </w:r>
            <w:r w:rsidRPr="0073615C">
              <w:t xml:space="preserve"> these for later investigation.</w:t>
            </w:r>
          </w:p>
          <w:p w14:paraId="2088B8E8" w14:textId="77777777" w:rsidR="003C1E42" w:rsidRPr="0073615C" w:rsidRDefault="003C1E42" w:rsidP="003C1E42">
            <w:pPr>
              <w:pStyle w:val="TSMitalicbullets"/>
            </w:pPr>
            <w:r w:rsidRPr="0073615C">
              <w:t>What do you think when you hear the word “bugs”?</w:t>
            </w:r>
          </w:p>
          <w:p w14:paraId="382A5D3F" w14:textId="77777777" w:rsidR="003C1E42" w:rsidRPr="0073615C" w:rsidRDefault="003C1E42" w:rsidP="003C1E42">
            <w:pPr>
              <w:pStyle w:val="TSMitalicbullets"/>
            </w:pPr>
            <w:r w:rsidRPr="0073615C">
              <w:t>The students at Abbotsford, Green Island, and St Francis Xavier schools wanted to know more about the bugs that live around them. What do you think they wanted to know about the bugs? What would you like to know?</w:t>
            </w:r>
          </w:p>
          <w:p w14:paraId="4C47FFDF" w14:textId="27448F29" w:rsidR="003C1E42" w:rsidRPr="0073615C" w:rsidRDefault="003C1E42" w:rsidP="003C1E42">
            <w:pPr>
              <w:pStyle w:val="TSMitalicbullets"/>
            </w:pPr>
            <w:r w:rsidRPr="0073615C">
              <w:t>What bugs live in your area? Which ones would you like to</w:t>
            </w:r>
            <w:r w:rsidR="000A79A7" w:rsidRPr="0073615C">
              <w:t> </w:t>
            </w:r>
            <w:r w:rsidRPr="0073615C">
              <w:t>investigate?</w:t>
            </w:r>
          </w:p>
          <w:p w14:paraId="0EF58F6A" w14:textId="67DB7993" w:rsidR="00B06DA0" w:rsidRPr="0073615C" w:rsidRDefault="00EC1EF9" w:rsidP="003C1E42">
            <w:pPr>
              <w:pStyle w:val="TSMTxt"/>
            </w:pPr>
            <w:r w:rsidRPr="0073615C">
              <w:t xml:space="preserve">Pause after reading pages 10–13 to </w:t>
            </w:r>
            <w:r w:rsidRPr="0073615C">
              <w:rPr>
                <w:rStyle w:val="HiliteHeading"/>
                <w:lang w:val="en-NZ"/>
              </w:rPr>
              <w:t>DISCUSS</w:t>
            </w:r>
            <w:r w:rsidRPr="0073615C">
              <w:t xml:space="preserve"> the purpose of the schools’ investigation and how they went about it. Have the students scan the following pages, then talk through how they could summarise this investigation. A simple graphic organiser using headings from the text with students recording key information underneath could help this process.</w:t>
            </w:r>
          </w:p>
          <w:p w14:paraId="65680CA5" w14:textId="4F3EFB89" w:rsidR="00032172" w:rsidRPr="0073615C" w:rsidRDefault="00CB78E1" w:rsidP="007C4D7D">
            <w:pPr>
              <w:pStyle w:val="TSMtxt3pt"/>
              <w:spacing w:after="120"/>
            </w:pPr>
            <w:r w:rsidRPr="0073615C">
              <w:t>Have the students take a</w:t>
            </w:r>
            <w:hyperlink r:id="rId22" w:history="1">
              <w:r w:rsidRPr="0073615C">
                <w:rPr>
                  <w:rStyle w:val="Hyperlink"/>
                </w:rPr>
                <w:t xml:space="preserve"> jigsaw</w:t>
              </w:r>
            </w:hyperlink>
            <w:r w:rsidRPr="0073615C">
              <w:t xml:space="preserve"> approach to reading about the three survey methods. After reporting back to their jigsaw groups on what each method involves, have them use a Venn diagram to identify what is the same and what is different about the three methods. Refer back to the sidebar on reliable data (page 13) to </w:t>
            </w:r>
            <w:r w:rsidRPr="0073615C">
              <w:rPr>
                <w:rStyle w:val="HiliteHeading"/>
                <w:lang w:val="en-NZ"/>
              </w:rPr>
              <w:t>PROMPT</w:t>
            </w:r>
            <w:r w:rsidRPr="0073615C">
              <w:t xml:space="preserve"> discussion about how the survey methods helped ensure the data was reliable.</w:t>
            </w:r>
          </w:p>
        </w:tc>
        <w:tc>
          <w:tcPr>
            <w:tcW w:w="5137" w:type="dxa"/>
            <w:shd w:val="clear" w:color="auto" w:fill="F8F0E4"/>
          </w:tcPr>
          <w:p w14:paraId="63BA0655" w14:textId="27C185EB" w:rsidR="00B13FB5" w:rsidRPr="0073615C" w:rsidRDefault="00506059" w:rsidP="00B13FB5">
            <w:pPr>
              <w:pStyle w:val="Heading3"/>
              <w:spacing w:after="0"/>
              <w:rPr>
                <w:lang w:eastAsia="en-NZ"/>
              </w:rPr>
            </w:pPr>
            <w:r w:rsidRPr="0073615C">
              <w:rPr>
                <w:lang w:eastAsia="en-NZ"/>
              </w:rPr>
              <w:t>Using diagrams and pictures to clarify the text</w:t>
            </w:r>
          </w:p>
          <w:p w14:paraId="7291D666" w14:textId="702E3F07" w:rsidR="003D77A4" w:rsidRPr="0073615C" w:rsidRDefault="009103FB" w:rsidP="00B13FB5">
            <w:pPr>
              <w:pStyle w:val="TSMTxt"/>
              <w:spacing w:before="0"/>
              <w:rPr>
                <w:b/>
                <w:bCs/>
                <w:lang w:eastAsia="en-NZ"/>
              </w:rPr>
            </w:pPr>
            <w:r w:rsidRPr="0073615C">
              <w:rPr>
                <w:b/>
                <w:bCs/>
                <w:lang w:eastAsia="en-NZ"/>
              </w:rPr>
              <w:t>[LPF Reading: Making sense of text: using knowledge of</w:t>
            </w:r>
            <w:r w:rsidR="00FB10B5">
              <w:rPr>
                <w:b/>
                <w:bCs/>
                <w:lang w:eastAsia="en-NZ"/>
              </w:rPr>
              <w:t> </w:t>
            </w:r>
            <w:r w:rsidRPr="0073615C">
              <w:rPr>
                <w:b/>
                <w:bCs/>
                <w:lang w:eastAsia="en-NZ"/>
              </w:rPr>
              <w:t>text structure and features]</w:t>
            </w:r>
          </w:p>
          <w:p w14:paraId="09C76EF0" w14:textId="77777777" w:rsidR="00B13FB5" w:rsidRPr="0073615C" w:rsidRDefault="00F24B72" w:rsidP="009103FB">
            <w:pPr>
              <w:pStyle w:val="TSMTxt"/>
              <w:rPr>
                <w:lang w:eastAsia="en-NZ"/>
              </w:rPr>
            </w:pPr>
            <w:r w:rsidRPr="0073615C">
              <w:rPr>
                <w:rStyle w:val="HiliteHeading"/>
                <w:lang w:val="en-NZ"/>
              </w:rPr>
              <w:t>EXPLAIN</w:t>
            </w:r>
            <w:r w:rsidRPr="0073615C">
              <w:rPr>
                <w:lang w:eastAsia="en-NZ"/>
              </w:rPr>
              <w:t xml:space="preserve"> that diagrams and other images help readers to understand ideas in written text. Labels are an important feature of diagrams. Look closely at the picture on page 11.</w:t>
            </w:r>
          </w:p>
          <w:p w14:paraId="5170B47C" w14:textId="77777777" w:rsidR="00390334" w:rsidRPr="0073615C" w:rsidRDefault="00390334" w:rsidP="00390334">
            <w:pPr>
              <w:pStyle w:val="TSMitalicbullets"/>
              <w:rPr>
                <w:lang w:eastAsia="en-NZ"/>
              </w:rPr>
            </w:pPr>
            <w:r w:rsidRPr="0073615C">
              <w:rPr>
                <w:lang w:eastAsia="en-NZ"/>
              </w:rPr>
              <w:t>What does the picture represent? How do you know?</w:t>
            </w:r>
          </w:p>
          <w:p w14:paraId="6BC8DD60" w14:textId="77777777" w:rsidR="00390334" w:rsidRPr="0073615C" w:rsidRDefault="00390334" w:rsidP="00390334">
            <w:pPr>
              <w:pStyle w:val="TSMitalicbullets"/>
              <w:rPr>
                <w:lang w:eastAsia="en-NZ"/>
              </w:rPr>
            </w:pPr>
            <w:r w:rsidRPr="0073615C">
              <w:rPr>
                <w:lang w:eastAsia="en-NZ"/>
              </w:rPr>
              <w:t>Can you explain to a partner what each of the labels means?</w:t>
            </w:r>
          </w:p>
          <w:p w14:paraId="06856600" w14:textId="77777777" w:rsidR="00F24B72" w:rsidRPr="0073615C" w:rsidRDefault="00EB171B" w:rsidP="00EB171B">
            <w:pPr>
              <w:pStyle w:val="Heading3"/>
              <w:spacing w:after="0"/>
              <w:rPr>
                <w:lang w:eastAsia="en-NZ"/>
              </w:rPr>
            </w:pPr>
            <w:r w:rsidRPr="0073615C">
              <w:rPr>
                <w:lang w:eastAsia="en-NZ"/>
              </w:rPr>
              <w:t>Evaluating language choices</w:t>
            </w:r>
          </w:p>
          <w:p w14:paraId="5A3D7276" w14:textId="77777777" w:rsidR="00EB171B" w:rsidRPr="0073615C" w:rsidRDefault="00AA2752" w:rsidP="00EB171B">
            <w:pPr>
              <w:pStyle w:val="TSMTxt"/>
              <w:spacing w:before="0"/>
              <w:rPr>
                <w:b/>
                <w:bCs/>
                <w:lang w:eastAsia="en-NZ"/>
              </w:rPr>
            </w:pPr>
            <w:r w:rsidRPr="0073615C">
              <w:rPr>
                <w:b/>
                <w:bCs/>
                <w:lang w:eastAsia="en-NZ"/>
              </w:rPr>
              <w:t>[LPF Reading: Making sense of text: reading critically]</w:t>
            </w:r>
          </w:p>
          <w:p w14:paraId="1A884DB3" w14:textId="77777777" w:rsidR="00AA2752" w:rsidRPr="0073615C" w:rsidRDefault="00C354F9" w:rsidP="00EB171B">
            <w:pPr>
              <w:pStyle w:val="TSMTxt"/>
              <w:spacing w:before="0"/>
              <w:rPr>
                <w:lang w:eastAsia="en-NZ"/>
              </w:rPr>
            </w:pPr>
            <w:r w:rsidRPr="0073615C">
              <w:rPr>
                <w:rStyle w:val="HiliteHeading"/>
                <w:lang w:val="en-NZ"/>
              </w:rPr>
              <w:t>PROMPT</w:t>
            </w:r>
            <w:r w:rsidRPr="0073615C">
              <w:rPr>
                <w:lang w:eastAsia="en-NZ"/>
              </w:rPr>
              <w:t xml:space="preserve"> the students to notice that various everyday terms (“bugs”, “creepy-crawlies,” “many-legged neighbours”) are used for invertebrates before we read the scientific term and its definition and elaboration. </w:t>
            </w:r>
            <w:r w:rsidRPr="0073615C">
              <w:rPr>
                <w:rStyle w:val="HiliteHeading"/>
                <w:lang w:val="en-NZ"/>
              </w:rPr>
              <w:t>ASK QUESTIONS</w:t>
            </w:r>
            <w:r w:rsidRPr="0073615C">
              <w:rPr>
                <w:lang w:eastAsia="en-NZ"/>
              </w:rPr>
              <w:t xml:space="preserve"> to help them consider how the writer has shaped the language to appeal to the reader.</w:t>
            </w:r>
          </w:p>
          <w:p w14:paraId="558FFAF4" w14:textId="77777777" w:rsidR="00466991" w:rsidRPr="0073615C" w:rsidRDefault="00466991" w:rsidP="00466991">
            <w:pPr>
              <w:pStyle w:val="TSMitalicbullets"/>
              <w:rPr>
                <w:lang w:eastAsia="en-NZ"/>
              </w:rPr>
            </w:pPr>
            <w:r w:rsidRPr="0073615C">
              <w:rPr>
                <w:lang w:eastAsia="en-NZ"/>
              </w:rPr>
              <w:t>What effect did these everyday words have on you as a reader? Do you think the writer should have used scientific language?</w:t>
            </w:r>
          </w:p>
          <w:p w14:paraId="0F9B4087" w14:textId="77777777" w:rsidR="00466991" w:rsidRPr="0073615C" w:rsidRDefault="00466991" w:rsidP="00466991">
            <w:pPr>
              <w:pStyle w:val="TSMitalicbullets"/>
              <w:rPr>
                <w:lang w:eastAsia="en-NZ"/>
              </w:rPr>
            </w:pPr>
            <w:r w:rsidRPr="0073615C">
              <w:rPr>
                <w:lang w:eastAsia="en-NZ"/>
              </w:rPr>
              <w:t xml:space="preserve">Think about the title. Would you have felt differently about the article if it had a more technical title like “Survey of invertebrates”? </w:t>
            </w:r>
          </w:p>
          <w:p w14:paraId="5207455F" w14:textId="77777777" w:rsidR="00466991" w:rsidRPr="0073615C" w:rsidRDefault="00466991" w:rsidP="00466991">
            <w:pPr>
              <w:pStyle w:val="TSMitalicbullets"/>
              <w:rPr>
                <w:lang w:eastAsia="en-NZ"/>
              </w:rPr>
            </w:pPr>
            <w:r w:rsidRPr="0073615C">
              <w:rPr>
                <w:lang w:eastAsia="en-NZ"/>
              </w:rPr>
              <w:t>What are some other things the writer has done to make you want to read her article?</w:t>
            </w:r>
          </w:p>
          <w:p w14:paraId="669A76AF" w14:textId="31AED0AD" w:rsidR="00C354F9" w:rsidRPr="0073615C" w:rsidRDefault="00C354F9" w:rsidP="00466991">
            <w:pPr>
              <w:pStyle w:val="TSMTxt"/>
              <w:rPr>
                <w:lang w:eastAsia="en-NZ"/>
              </w:rPr>
            </w:pPr>
          </w:p>
        </w:tc>
      </w:tr>
    </w:tbl>
    <w:p w14:paraId="6A178390" w14:textId="77777777" w:rsidR="00DA604A" w:rsidRPr="0073615C" w:rsidRDefault="00DA604A" w:rsidP="00C74186">
      <w:pPr>
        <w:pStyle w:val="Heading4"/>
        <w:spacing w:before="0" w:line="240" w:lineRule="auto"/>
        <w:rPr>
          <w:lang w:eastAsia="en-NZ"/>
        </w:rPr>
        <w:sectPr w:rsidR="00DA604A" w:rsidRPr="0073615C" w:rsidSect="003741DD">
          <w:type w:val="continuous"/>
          <w:pgSz w:w="11900" w:h="16840"/>
          <w:pgMar w:top="851" w:right="851" w:bottom="567" w:left="851" w:header="709" w:footer="227" w:gutter="0"/>
          <w:cols w:space="708"/>
          <w:formProt w:val="0"/>
        </w:sectPr>
      </w:pPr>
    </w:p>
    <w:p w14:paraId="231F1410" w14:textId="77777777" w:rsidR="000008B1" w:rsidRPr="0073615C" w:rsidRDefault="000008B1" w:rsidP="008161A1">
      <w:pPr>
        <w:pStyle w:val="Heading2"/>
        <w:spacing w:before="0" w:line="240" w:lineRule="auto"/>
        <w:rPr>
          <w:color w:val="FFFFFF"/>
          <w:sz w:val="28"/>
          <w:lang w:eastAsia="en-NZ"/>
        </w:rPr>
        <w:sectPr w:rsidR="000008B1" w:rsidRPr="0073615C" w:rsidSect="003741DD">
          <w:type w:val="continuous"/>
          <w:pgSz w:w="11900" w:h="16840"/>
          <w:pgMar w:top="851" w:right="851" w:bottom="567" w:left="851" w:header="709" w:footer="227" w:gutter="0"/>
          <w:cols w:space="708"/>
        </w:sectPr>
      </w:pPr>
    </w:p>
    <w:p w14:paraId="7A51811A" w14:textId="77777777" w:rsidR="006F7AB0" w:rsidRPr="0073615C" w:rsidRDefault="00D21807" w:rsidP="008161A1">
      <w:pPr>
        <w:pStyle w:val="Heading2"/>
        <w:spacing w:before="0" w:line="240" w:lineRule="auto"/>
        <w:rPr>
          <w:color w:val="FFFFFF"/>
          <w:sz w:val="28"/>
          <w:lang w:eastAsia="en-NZ"/>
        </w:rPr>
      </w:pPr>
      <w:r w:rsidRPr="0073615C">
        <w:rPr>
          <w:noProof/>
          <w:color w:val="FFFFFF"/>
          <w:sz w:val="28"/>
          <w:lang w:eastAsia="en-NZ"/>
        </w:rPr>
        <w:lastRenderedPageBreak/>
        <mc:AlternateContent>
          <mc:Choice Requires="wps">
            <w:drawing>
              <wp:anchor distT="0" distB="0" distL="114300" distR="114300" simplePos="0" relativeHeight="251622400" behindDoc="1" locked="0" layoutInCell="0" allowOverlap="1" wp14:anchorId="528AFB04" wp14:editId="6D4EC608">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185D" id="Rectangle 463" o:spid="_x0000_s1026" style="position:absolute;margin-left:-43.9pt;margin-top:-5.4pt;width:595.25pt;height:2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73615C">
        <w:rPr>
          <w:color w:val="FFFFFF"/>
          <w:sz w:val="28"/>
          <w:lang w:eastAsia="en-NZ"/>
        </w:rPr>
        <w:t>Meeting the literacy challenges</w:t>
      </w:r>
    </w:p>
    <w:p w14:paraId="23D2B3BD" w14:textId="77777777" w:rsidR="006F7AB0" w:rsidRPr="0073615C" w:rsidRDefault="006F7AB0" w:rsidP="006F7AB0"/>
    <w:p w14:paraId="654625B6" w14:textId="77777777" w:rsidR="008C254D" w:rsidRPr="0073615C" w:rsidRDefault="008C254D" w:rsidP="00151847">
      <w:pPr>
        <w:pStyle w:val="Heading4"/>
        <w:rPr>
          <w:spacing w:val="-2"/>
        </w:rPr>
        <w:sectPr w:rsidR="008C254D" w:rsidRPr="0073615C"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73615C" w14:paraId="0AD98382" w14:textId="77777777" w:rsidTr="0013672C">
        <w:tc>
          <w:tcPr>
            <w:tcW w:w="5211" w:type="dxa"/>
            <w:tcBorders>
              <w:bottom w:val="nil"/>
            </w:tcBorders>
            <w:shd w:val="clear" w:color="auto" w:fill="F8F0E4"/>
          </w:tcPr>
          <w:p w14:paraId="4F219EF8" w14:textId="23E9C7B2" w:rsidR="00397FB2" w:rsidRPr="0073615C" w:rsidRDefault="00A648FE" w:rsidP="00397FB2">
            <w:pPr>
              <w:pStyle w:val="Heading3"/>
              <w:spacing w:after="0"/>
            </w:pPr>
            <w:r w:rsidRPr="0073615C">
              <w:t>Exploring topic-specific vocabulary</w:t>
            </w:r>
          </w:p>
          <w:p w14:paraId="57DC607E" w14:textId="722EEB94" w:rsidR="00397FB2" w:rsidRPr="0073615C" w:rsidRDefault="003159E9" w:rsidP="00397FB2">
            <w:pPr>
              <w:pStyle w:val="TSMTxt"/>
              <w:spacing w:before="0"/>
            </w:pPr>
            <w:r w:rsidRPr="0073615C">
              <w:rPr>
                <w:b/>
                <w:bCs/>
              </w:rPr>
              <w:t>[LPF Reading: Making sense of text: vocabulary knowledge]</w:t>
            </w:r>
          </w:p>
          <w:p w14:paraId="194C7C7E" w14:textId="77777777" w:rsidR="00EE4FDF" w:rsidRPr="0073615C" w:rsidRDefault="005D0C7E" w:rsidP="00A173F0">
            <w:pPr>
              <w:pStyle w:val="TSMTxt"/>
              <w:spacing w:before="60"/>
            </w:pPr>
            <w:r w:rsidRPr="0073615C">
              <w:rPr>
                <w:rStyle w:val="HiliteHeading"/>
                <w:lang w:val="en-NZ"/>
              </w:rPr>
              <w:t>ASK</w:t>
            </w:r>
            <w:r w:rsidRPr="0073615C">
              <w:t xml:space="preserve"> the students:</w:t>
            </w:r>
          </w:p>
          <w:p w14:paraId="3ECAD466" w14:textId="77777777" w:rsidR="00D352A6" w:rsidRPr="0073615C" w:rsidRDefault="00D352A6" w:rsidP="00D352A6">
            <w:pPr>
              <w:pStyle w:val="TSMitalicbullets"/>
            </w:pPr>
            <w:r w:rsidRPr="0073615C">
              <w:t xml:space="preserve">If an invertebrate is an animal that doesn’t have a backbone, what is a vertebrate? </w:t>
            </w:r>
          </w:p>
          <w:p w14:paraId="06431657" w14:textId="77777777" w:rsidR="00D352A6" w:rsidRPr="0073615C" w:rsidRDefault="00D352A6" w:rsidP="00D352A6">
            <w:pPr>
              <w:pStyle w:val="TSMitalicbullets"/>
            </w:pPr>
            <w:r w:rsidRPr="0073615C">
              <w:t>What are some examples of vertebrates?</w:t>
            </w:r>
          </w:p>
          <w:p w14:paraId="02FC8D66" w14:textId="339012B5" w:rsidR="005D0C7E" w:rsidRPr="0073615C" w:rsidRDefault="006E67B0" w:rsidP="00D352A6">
            <w:pPr>
              <w:pStyle w:val="TSMTxt"/>
            </w:pPr>
            <w:r w:rsidRPr="0073615C">
              <w:t xml:space="preserve">Have the students skim the text to </w:t>
            </w:r>
            <w:r w:rsidRPr="0073615C">
              <w:rPr>
                <w:rStyle w:val="HiliteHeading"/>
                <w:lang w:val="en-NZ"/>
              </w:rPr>
              <w:t>IDENTIFY</w:t>
            </w:r>
            <w:r w:rsidRPr="0073615C">
              <w:t xml:space="preserve"> and list other examples of subject-specific vocabulary. (For some students, this will include words related to different kinds of media.) </w:t>
            </w:r>
            <w:r w:rsidRPr="0073615C">
              <w:rPr>
                <w:rStyle w:val="HiliteHeading"/>
                <w:lang w:val="en-NZ"/>
              </w:rPr>
              <w:t>DISCUSS</w:t>
            </w:r>
            <w:r w:rsidRPr="0073615C">
              <w:t xml:space="preserve"> the meanings of these words, prompting the students</w:t>
            </w:r>
            <w:r w:rsidR="00364A2D" w:rsidRPr="0073615C">
              <w:t> </w:t>
            </w:r>
            <w:r w:rsidRPr="0073615C">
              <w:t>to use:</w:t>
            </w:r>
          </w:p>
          <w:p w14:paraId="648EDFF5" w14:textId="77777777" w:rsidR="00F25714" w:rsidRPr="0073615C" w:rsidRDefault="00F25714" w:rsidP="00F25714">
            <w:pPr>
              <w:pStyle w:val="TSMtextbullets"/>
            </w:pPr>
            <w:r w:rsidRPr="0073615C">
              <w:t>their prior knowledge</w:t>
            </w:r>
          </w:p>
          <w:p w14:paraId="5832A90C" w14:textId="77777777" w:rsidR="00F25714" w:rsidRPr="0073615C" w:rsidRDefault="00F25714" w:rsidP="00F25714">
            <w:pPr>
              <w:pStyle w:val="TSMtextbullets"/>
            </w:pPr>
            <w:r w:rsidRPr="0073615C">
              <w:t>the explanations in the text</w:t>
            </w:r>
          </w:p>
          <w:p w14:paraId="2A8C128B" w14:textId="77777777" w:rsidR="00F25714" w:rsidRPr="0073615C" w:rsidRDefault="00F25714" w:rsidP="00F25714">
            <w:pPr>
              <w:pStyle w:val="TSMtextbullets"/>
            </w:pPr>
            <w:r w:rsidRPr="0073615C">
              <w:t>contextual information</w:t>
            </w:r>
          </w:p>
          <w:p w14:paraId="5AB02886" w14:textId="77777777" w:rsidR="00F25714" w:rsidRPr="0073615C" w:rsidRDefault="00F25714" w:rsidP="00F25714">
            <w:pPr>
              <w:pStyle w:val="TSMtextbullets"/>
            </w:pPr>
            <w:r w:rsidRPr="0073615C">
              <w:t>the glossary</w:t>
            </w:r>
          </w:p>
          <w:p w14:paraId="49C33FC0" w14:textId="77777777" w:rsidR="006E67B0" w:rsidRPr="0073615C" w:rsidRDefault="00F25714" w:rsidP="00F25714">
            <w:pPr>
              <w:pStyle w:val="TSMtextbullets"/>
            </w:pPr>
            <w:r w:rsidRPr="0073615C">
              <w:t>the photographs and their captions.</w:t>
            </w:r>
          </w:p>
          <w:p w14:paraId="3EA02171" w14:textId="2E49786D" w:rsidR="00F25714" w:rsidRPr="0073615C" w:rsidRDefault="003324C9" w:rsidP="00F25714">
            <w:pPr>
              <w:pStyle w:val="TSMTxt"/>
            </w:pPr>
            <w:r w:rsidRPr="0073615C">
              <w:t xml:space="preserve">Have the students use an online </w:t>
            </w:r>
            <w:hyperlink r:id="rId23" w:history="1">
              <w:r w:rsidRPr="0073615C">
                <w:rPr>
                  <w:rStyle w:val="Hyperlink"/>
                </w:rPr>
                <w:t>thesaurus</w:t>
              </w:r>
            </w:hyperlink>
            <w:r w:rsidRPr="0073615C">
              <w:t xml:space="preserve"> (for example, Thesaurus.com) to find and list other words meaning “bug” or</w:t>
            </w:r>
            <w:r w:rsidR="00364A2D" w:rsidRPr="0073615C">
              <w:t> </w:t>
            </w:r>
            <w:r w:rsidRPr="0073615C">
              <w:t>“insect”. Note that “bug” has different meanings.</w:t>
            </w:r>
          </w:p>
          <w:p w14:paraId="284121A9" w14:textId="77777777" w:rsidR="00884DEC" w:rsidRPr="0073615C" w:rsidRDefault="00884DEC" w:rsidP="00884DEC">
            <w:pPr>
              <w:pStyle w:val="TSMitalicbullets"/>
            </w:pPr>
            <w:r w:rsidRPr="0073615C">
              <w:t xml:space="preserve">What else can the word “bug” mean? </w:t>
            </w:r>
          </w:p>
          <w:p w14:paraId="187EEDFE" w14:textId="676BE02F" w:rsidR="003324C9" w:rsidRPr="0073615C" w:rsidRDefault="00884DEC" w:rsidP="00884DEC">
            <w:pPr>
              <w:pStyle w:val="TSMitalicbullets"/>
            </w:pPr>
            <w:r w:rsidRPr="0073615C">
              <w:t>How can you make sure your online search finds the words</w:t>
            </w:r>
            <w:r w:rsidR="00364A2D" w:rsidRPr="0073615C">
              <w:t> </w:t>
            </w:r>
            <w:r w:rsidRPr="0073615C">
              <w:t>related to insects?</w:t>
            </w:r>
          </w:p>
          <w:p w14:paraId="1BECD0E8" w14:textId="5F1746F3" w:rsidR="00884DEC" w:rsidRPr="0073615C" w:rsidRDefault="00211EA1" w:rsidP="00884DEC">
            <w:pPr>
              <w:pStyle w:val="TSMTxt"/>
            </w:pPr>
            <w:r w:rsidRPr="0073615C">
              <w:t xml:space="preserve">Some students may need additional support with the pronunciation of the words and phrases in te reo Māori. You may need to </w:t>
            </w:r>
            <w:r w:rsidRPr="0073615C">
              <w:rPr>
                <w:rStyle w:val="HiliteHeading"/>
                <w:lang w:val="en-NZ"/>
              </w:rPr>
              <w:t>EXPLAIN</w:t>
            </w:r>
            <w:r w:rsidRPr="0073615C">
              <w:t xml:space="preserve"> that a macron indicates the lengthening of the vowel. Other students may be able to share the names of these creatures in their own language or tell the class about the invertebrates in other places they have lived.</w:t>
            </w:r>
          </w:p>
        </w:tc>
        <w:tc>
          <w:tcPr>
            <w:tcW w:w="4995" w:type="dxa"/>
            <w:tcBorders>
              <w:bottom w:val="nil"/>
            </w:tcBorders>
            <w:shd w:val="clear" w:color="auto" w:fill="F8F0E4"/>
          </w:tcPr>
          <w:p w14:paraId="235560CB" w14:textId="118DB3D3" w:rsidR="00211EA1" w:rsidRPr="0073615C" w:rsidRDefault="00AB4746" w:rsidP="00211EA1">
            <w:pPr>
              <w:pStyle w:val="Heading3"/>
              <w:spacing w:after="0"/>
            </w:pPr>
            <w:r w:rsidRPr="0073615C">
              <w:t>Understanding language features</w:t>
            </w:r>
          </w:p>
          <w:p w14:paraId="1D6F1541" w14:textId="41BF1CA5" w:rsidR="00211EA1" w:rsidRPr="0073615C" w:rsidRDefault="00BC1D85" w:rsidP="00211EA1">
            <w:pPr>
              <w:pStyle w:val="TSMTxt"/>
              <w:spacing w:before="0"/>
            </w:pPr>
            <w:r w:rsidRPr="0073615C">
              <w:rPr>
                <w:b/>
                <w:bCs/>
              </w:rPr>
              <w:t>[LPF Reading: Making sense of text: using knowledge of text structure and features]</w:t>
            </w:r>
          </w:p>
          <w:p w14:paraId="08644C8D" w14:textId="32FB8BAE" w:rsidR="00E3390E" w:rsidRPr="0073615C" w:rsidRDefault="00882498" w:rsidP="00B60619">
            <w:pPr>
              <w:pStyle w:val="TSMTxt"/>
              <w:spacing w:before="60" w:after="60"/>
            </w:pPr>
            <w:r w:rsidRPr="0073615C">
              <w:rPr>
                <w:rStyle w:val="HiliteHeading"/>
                <w:lang w:val="en-NZ"/>
              </w:rPr>
              <w:t>EXPLAIN</w:t>
            </w:r>
            <w:r w:rsidRPr="0073615C">
              <w:t xml:space="preserve"> that a noun phrase is a noun with a modifier </w:t>
            </w:r>
            <w:r w:rsidR="00364A2D" w:rsidRPr="0073615C">
              <w:br/>
            </w:r>
            <w:r w:rsidRPr="0073615C">
              <w:t>– usually an adjective that describes the noun. They enable the writer to convey a fuller picture. For example, “tall forests”, “bushy gardens”, and “dense soils” give us a good sense of the sorts of environments in which you can find invertebrates. Have the students find all the examples of noun phrases in this article.</w:t>
            </w:r>
            <w:r w:rsidR="0073615C" w:rsidRPr="0073615C">
              <w:t xml:space="preserve"> </w:t>
            </w:r>
          </w:p>
        </w:tc>
      </w:tr>
    </w:tbl>
    <w:p w14:paraId="5596D43D" w14:textId="77777777" w:rsidR="005F7FD3" w:rsidRPr="0073615C" w:rsidRDefault="005F7FD3" w:rsidP="000D6D24">
      <w:pPr>
        <w:pStyle w:val="Heading3"/>
        <w:spacing w:before="0" w:line="240" w:lineRule="auto"/>
        <w:rPr>
          <w:sz w:val="13"/>
        </w:rPr>
        <w:sectPr w:rsidR="005F7FD3" w:rsidRPr="0073615C"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73615C" w14:paraId="2FC47F74" w14:textId="77777777" w:rsidTr="009D0AEB">
        <w:trPr>
          <w:trHeight w:val="340"/>
          <w:jc w:val="right"/>
        </w:trPr>
        <w:tc>
          <w:tcPr>
            <w:tcW w:w="426" w:type="dxa"/>
            <w:shd w:val="clear" w:color="auto" w:fill="808080"/>
            <w:vAlign w:val="bottom"/>
            <w:hideMark/>
          </w:tcPr>
          <w:p w14:paraId="165902FA" w14:textId="77777777" w:rsidR="00510F9E" w:rsidRPr="0073615C" w:rsidRDefault="00510F9E" w:rsidP="009D0AEB">
            <w:pPr>
              <w:spacing w:before="60"/>
              <w:rPr>
                <w:rFonts w:eastAsia="Times New Roman"/>
                <w:b/>
                <w:color w:val="FFFFFF"/>
                <w:sz w:val="16"/>
                <w:szCs w:val="16"/>
              </w:rPr>
            </w:pPr>
            <w:r w:rsidRPr="0073615C">
              <w:rPr>
                <w:noProof/>
                <w:color w:val="FFFFFF"/>
                <w:lang w:eastAsia="en-NZ"/>
              </w:rPr>
              <w:drawing>
                <wp:inline distT="0" distB="0" distL="0" distR="0" wp14:anchorId="1FEAACDB" wp14:editId="0210052A">
                  <wp:extent cx="229870" cy="175260"/>
                  <wp:effectExtent l="0" t="0" r="0" b="0"/>
                  <wp:docPr id="1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FD3E9FD" w14:textId="77777777" w:rsidR="00510F9E" w:rsidRPr="0073615C" w:rsidRDefault="00933E94" w:rsidP="009D0AEB">
            <w:pPr>
              <w:spacing w:before="60"/>
              <w:rPr>
                <w:rFonts w:eastAsia="Times New Roman"/>
                <w:b/>
                <w:color w:val="FFFFFF"/>
                <w:sz w:val="16"/>
                <w:szCs w:val="16"/>
              </w:rPr>
            </w:pPr>
            <w:hyperlink r:id="rId25" w:history="1">
              <w:r w:rsidR="0098510B" w:rsidRPr="0073615C">
                <w:rPr>
                  <w:rStyle w:val="Hyperlink"/>
                  <w:b/>
                  <w:color w:val="FFFFFF"/>
                  <w:sz w:val="16"/>
                  <w:szCs w:val="16"/>
                  <w:u w:val="none"/>
                </w:rPr>
                <w:t>The Learning Progression Frameworks</w:t>
              </w:r>
            </w:hyperlink>
          </w:p>
        </w:tc>
      </w:tr>
      <w:tr w:rsidR="00510F9E" w:rsidRPr="0073615C" w14:paraId="44FDA03C" w14:textId="77777777" w:rsidTr="009D0AEB">
        <w:trPr>
          <w:jc w:val="right"/>
        </w:trPr>
        <w:tc>
          <w:tcPr>
            <w:tcW w:w="4077" w:type="dxa"/>
            <w:gridSpan w:val="3"/>
            <w:shd w:val="clear" w:color="auto" w:fill="FFFFFF"/>
            <w:vAlign w:val="bottom"/>
          </w:tcPr>
          <w:p w14:paraId="205A5863" w14:textId="77777777" w:rsidR="00510F9E" w:rsidRPr="0073615C" w:rsidRDefault="00510F9E" w:rsidP="009D0AEB">
            <w:pPr>
              <w:spacing w:before="0" w:line="240" w:lineRule="auto"/>
              <w:rPr>
                <w:sz w:val="6"/>
              </w:rPr>
            </w:pPr>
          </w:p>
        </w:tc>
      </w:tr>
      <w:tr w:rsidR="00510F9E" w:rsidRPr="0073615C" w14:paraId="03E8CE26" w14:textId="77777777" w:rsidTr="009D0AEB">
        <w:trPr>
          <w:trHeight w:val="340"/>
          <w:jc w:val="right"/>
        </w:trPr>
        <w:tc>
          <w:tcPr>
            <w:tcW w:w="426" w:type="dxa"/>
            <w:shd w:val="clear" w:color="auto" w:fill="808080"/>
            <w:vAlign w:val="bottom"/>
            <w:hideMark/>
          </w:tcPr>
          <w:p w14:paraId="50F90892" w14:textId="77777777" w:rsidR="00510F9E" w:rsidRPr="0073615C" w:rsidRDefault="00510F9E" w:rsidP="009D0AEB">
            <w:pPr>
              <w:spacing w:before="60"/>
              <w:jc w:val="both"/>
              <w:rPr>
                <w:rFonts w:eastAsia="Times New Roman"/>
                <w:b/>
                <w:color w:val="FFFFFF"/>
                <w:sz w:val="16"/>
                <w:szCs w:val="16"/>
              </w:rPr>
            </w:pPr>
            <w:r w:rsidRPr="0073615C">
              <w:rPr>
                <w:noProof/>
                <w:color w:val="FFFFFF"/>
                <w:lang w:eastAsia="en-NZ"/>
              </w:rPr>
              <w:drawing>
                <wp:inline distT="0" distB="0" distL="0" distR="0" wp14:anchorId="6477FB10" wp14:editId="3BA2D13C">
                  <wp:extent cx="229870" cy="175260"/>
                  <wp:effectExtent l="0" t="0" r="0" b="0"/>
                  <wp:docPr id="17"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7CCA9CA8" w14:textId="77777777" w:rsidR="00510F9E" w:rsidRPr="0073615C" w:rsidRDefault="00933E94" w:rsidP="009D0AEB">
            <w:pPr>
              <w:spacing w:before="60"/>
              <w:rPr>
                <w:rFonts w:eastAsia="Times New Roman"/>
                <w:b/>
                <w:color w:val="FFFFFF"/>
                <w:sz w:val="16"/>
                <w:szCs w:val="16"/>
              </w:rPr>
            </w:pPr>
            <w:hyperlink r:id="rId27" w:history="1">
              <w:r w:rsidR="00510F9E" w:rsidRPr="0073615C">
                <w:rPr>
                  <w:rStyle w:val="Hyperlink"/>
                  <w:b/>
                  <w:color w:val="FFFFFF"/>
                  <w:sz w:val="16"/>
                  <w:szCs w:val="16"/>
                  <w:u w:val="none"/>
                </w:rPr>
                <w:t>The Literacy Learning Progressions</w:t>
              </w:r>
            </w:hyperlink>
          </w:p>
        </w:tc>
      </w:tr>
      <w:tr w:rsidR="00510F9E" w:rsidRPr="0073615C" w14:paraId="360C65A7" w14:textId="77777777" w:rsidTr="009D0AEB">
        <w:trPr>
          <w:gridAfter w:val="1"/>
          <w:wAfter w:w="108" w:type="dxa"/>
          <w:jc w:val="right"/>
        </w:trPr>
        <w:tc>
          <w:tcPr>
            <w:tcW w:w="426" w:type="dxa"/>
            <w:shd w:val="clear" w:color="auto" w:fill="FFFFFF"/>
            <w:vAlign w:val="bottom"/>
          </w:tcPr>
          <w:p w14:paraId="153937B0" w14:textId="77777777" w:rsidR="00510F9E" w:rsidRPr="0073615C" w:rsidRDefault="00510F9E" w:rsidP="009D0AEB">
            <w:pPr>
              <w:spacing w:before="0" w:line="240" w:lineRule="auto"/>
              <w:rPr>
                <w:sz w:val="8"/>
              </w:rPr>
            </w:pPr>
          </w:p>
        </w:tc>
        <w:tc>
          <w:tcPr>
            <w:tcW w:w="3543" w:type="dxa"/>
            <w:shd w:val="clear" w:color="auto" w:fill="FFFFFF"/>
            <w:vAlign w:val="bottom"/>
          </w:tcPr>
          <w:p w14:paraId="4F1A1109" w14:textId="77777777" w:rsidR="00510F9E" w:rsidRPr="0073615C" w:rsidRDefault="00510F9E" w:rsidP="009D0AEB">
            <w:pPr>
              <w:spacing w:before="0" w:line="240" w:lineRule="auto"/>
              <w:rPr>
                <w:sz w:val="8"/>
              </w:rPr>
            </w:pPr>
          </w:p>
        </w:tc>
      </w:tr>
      <w:tr w:rsidR="00510F9E" w:rsidRPr="0073615C" w14:paraId="0AA42B28" w14:textId="77777777" w:rsidTr="009D0AEB">
        <w:trPr>
          <w:trHeight w:val="340"/>
          <w:jc w:val="right"/>
        </w:trPr>
        <w:tc>
          <w:tcPr>
            <w:tcW w:w="426" w:type="dxa"/>
            <w:shd w:val="clear" w:color="auto" w:fill="808080"/>
            <w:vAlign w:val="bottom"/>
            <w:hideMark/>
          </w:tcPr>
          <w:p w14:paraId="14A49A47" w14:textId="77777777" w:rsidR="00510F9E" w:rsidRPr="0073615C" w:rsidRDefault="00510F9E" w:rsidP="009D0AEB">
            <w:pPr>
              <w:spacing w:before="60"/>
              <w:rPr>
                <w:rFonts w:eastAsia="Times New Roman"/>
                <w:b/>
                <w:color w:val="FFFFFF"/>
                <w:sz w:val="16"/>
                <w:szCs w:val="16"/>
              </w:rPr>
            </w:pPr>
            <w:r w:rsidRPr="0073615C">
              <w:rPr>
                <w:noProof/>
                <w:color w:val="FFFFFF"/>
                <w:lang w:eastAsia="en-NZ"/>
              </w:rPr>
              <w:drawing>
                <wp:inline distT="0" distB="0" distL="0" distR="0" wp14:anchorId="72A5FF22" wp14:editId="7041AE62">
                  <wp:extent cx="229870" cy="175260"/>
                  <wp:effectExtent l="0" t="0" r="0" b="0"/>
                  <wp:docPr id="18"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09BF4AC5" w14:textId="77777777" w:rsidR="00510F9E" w:rsidRPr="0073615C" w:rsidRDefault="00933E94" w:rsidP="009D0AEB">
            <w:pPr>
              <w:spacing w:before="60"/>
              <w:rPr>
                <w:rFonts w:eastAsia="Times New Roman"/>
                <w:b/>
                <w:color w:val="FFFFFF"/>
                <w:sz w:val="16"/>
                <w:szCs w:val="16"/>
              </w:rPr>
            </w:pPr>
            <w:hyperlink r:id="rId29" w:history="1">
              <w:r w:rsidR="00510F9E" w:rsidRPr="0073615C">
                <w:rPr>
                  <w:rStyle w:val="Hyperlink"/>
                  <w:b/>
                  <w:color w:val="FFFFFF"/>
                  <w:sz w:val="16"/>
                  <w:szCs w:val="16"/>
                  <w:u w:val="none"/>
                </w:rPr>
                <w:t xml:space="preserve">Effective Literacy Practice: </w:t>
              </w:r>
              <w:r w:rsidR="006D091C" w:rsidRPr="0073615C">
                <w:rPr>
                  <w:rStyle w:val="Hyperlink"/>
                  <w:b/>
                  <w:color w:val="FFFFFF"/>
                  <w:sz w:val="16"/>
                  <w:szCs w:val="16"/>
                  <w:u w:val="none"/>
                </w:rPr>
                <w:t>Y</w:t>
              </w:r>
              <w:r w:rsidR="00510F9E" w:rsidRPr="0073615C">
                <w:rPr>
                  <w:rStyle w:val="Hyperlink"/>
                  <w:b/>
                  <w:color w:val="FFFFFF"/>
                  <w:sz w:val="16"/>
                  <w:szCs w:val="16"/>
                  <w:u w:val="none"/>
                </w:rPr>
                <w:t>ears 1–4</w:t>
              </w:r>
            </w:hyperlink>
          </w:p>
        </w:tc>
      </w:tr>
    </w:tbl>
    <w:p w14:paraId="59FCD600" w14:textId="77777777" w:rsidR="00F763B3" w:rsidRPr="0073615C" w:rsidRDefault="00F763B3" w:rsidP="00F763B3">
      <w:pPr>
        <w:rPr>
          <w:lang w:eastAsia="en-NZ"/>
        </w:rPr>
      </w:pPr>
    </w:p>
    <w:p w14:paraId="53AAB669" w14:textId="77777777" w:rsidR="00510F9E" w:rsidRPr="0073615C" w:rsidRDefault="00510F9E" w:rsidP="00F763B3">
      <w:pPr>
        <w:rPr>
          <w:lang w:eastAsia="en-NZ"/>
        </w:rPr>
        <w:sectPr w:rsidR="00510F9E" w:rsidRPr="0073615C" w:rsidSect="003741DD">
          <w:type w:val="continuous"/>
          <w:pgSz w:w="11900" w:h="16840"/>
          <w:pgMar w:top="851" w:right="851" w:bottom="567" w:left="851" w:header="709" w:footer="227" w:gutter="0"/>
          <w:cols w:space="708"/>
          <w:formProt w:val="0"/>
        </w:sectPr>
      </w:pPr>
    </w:p>
    <w:p w14:paraId="5724B003" w14:textId="5FBD3D30" w:rsidR="005E3DC7" w:rsidRPr="0073615C" w:rsidRDefault="00F033DB" w:rsidP="001978EC">
      <w:pPr>
        <w:pStyle w:val="Heading2"/>
        <w:spacing w:before="60" w:line="360" w:lineRule="auto"/>
        <w:rPr>
          <w:color w:val="FFFFFF"/>
          <w:sz w:val="28"/>
          <w:lang w:eastAsia="en-NZ"/>
        </w:rPr>
      </w:pPr>
      <w:r>
        <w:rPr>
          <w:noProof/>
          <w:color w:val="FFFFFF"/>
          <w:sz w:val="28"/>
          <w:lang w:eastAsia="en-NZ"/>
        </w:rPr>
        <w:lastRenderedPageBreak/>
        <mc:AlternateContent>
          <mc:Choice Requires="wps">
            <w:drawing>
              <wp:anchor distT="0" distB="0" distL="114300" distR="114300" simplePos="0" relativeHeight="251742208" behindDoc="0" locked="0" layoutInCell="1" allowOverlap="1" wp14:anchorId="79305EAE" wp14:editId="6D9AE036">
                <wp:simplePos x="0" y="0"/>
                <wp:positionH relativeFrom="column">
                  <wp:posOffset>1460462</wp:posOffset>
                </wp:positionH>
                <wp:positionV relativeFrom="paragraph">
                  <wp:posOffset>-588074</wp:posOffset>
                </wp:positionV>
                <wp:extent cx="390525" cy="3050540"/>
                <wp:effectExtent l="41593" t="0" r="851217" b="870268"/>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3050540"/>
                        </a:xfrm>
                        <a:prstGeom prst="accentCallout2">
                          <a:avLst>
                            <a:gd name="adj1" fmla="val 12398"/>
                            <a:gd name="adj2" fmla="val 107972"/>
                            <a:gd name="adj3" fmla="val 12398"/>
                            <a:gd name="adj4" fmla="val 123255"/>
                            <a:gd name="adj5" fmla="val -27334"/>
                            <a:gd name="adj6" fmla="val 324898"/>
                          </a:avLst>
                        </a:prstGeom>
                        <a:solidFill>
                          <a:srgbClr val="F8F0E4"/>
                        </a:solidFill>
                        <a:ln w="9525">
                          <a:solidFill>
                            <a:srgbClr val="000000"/>
                          </a:solidFill>
                          <a:miter lim="800000"/>
                          <a:headEnd/>
                          <a:tailEnd/>
                        </a:ln>
                      </wps:spPr>
                      <wps:txbx>
                        <w:txbxContent>
                          <w:p w14:paraId="3F3AF9CE" w14:textId="1AB20DDE" w:rsidR="00A666DF" w:rsidRPr="009057E3" w:rsidRDefault="001E3EC6" w:rsidP="006865EF">
                            <w:pPr>
                              <w:spacing w:before="0"/>
                              <w:rPr>
                                <w:sz w:val="17"/>
                                <w:szCs w:val="17"/>
                              </w:rPr>
                            </w:pPr>
                            <w:r w:rsidRPr="009057E3">
                              <w:rPr>
                                <w:sz w:val="17"/>
                                <w:szCs w:val="17"/>
                              </w:rPr>
                              <w:t>Scientists work carefully and systematically to make sure the data they collect is accurate and can be compared.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05EA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115pt;margin-top:-46.3pt;width:30.75pt;height:240.2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" adj="70178,-5904,26623,2678,23322,2678" fillcolor="#f8f0e4">
                <v:path arrowok="f"/>
                <v:textbox inset="2mm,,1mm">
                  <w:txbxContent>
                    <w:p w14:paraId="3F3AF9CE" w14:textId="1AB20DDE" w:rsidR="00A666DF" w:rsidRPr="009057E3" w:rsidRDefault="001E3EC6" w:rsidP="006865EF">
                      <w:pPr>
                        <w:spacing w:before="0"/>
                        <w:rPr>
                          <w:sz w:val="17"/>
                          <w:szCs w:val="17"/>
                        </w:rPr>
                      </w:pPr>
                      <w:r w:rsidRPr="009057E3">
                        <w:rPr>
                          <w:sz w:val="17"/>
                          <w:szCs w:val="17"/>
                        </w:rPr>
                        <w:t>Scientists work carefully and systematically to make sure the data they collect is accurate and can be compared.</w:t>
                      </w:r>
                    </w:p>
                  </w:txbxContent>
                </v:textbox>
                <o:callout v:ext="edit" minusx="t"/>
              </v:shape>
            </w:pict>
          </mc:Fallback>
        </mc:AlternateContent>
      </w:r>
      <w:r w:rsidR="00D21807" w:rsidRPr="0073615C">
        <w:rPr>
          <w:noProof/>
          <w:color w:val="FFFFFF"/>
          <w:sz w:val="28"/>
          <w:lang w:eastAsia="en-NZ"/>
        </w:rPr>
        <mc:AlternateContent>
          <mc:Choice Requires="wps">
            <w:drawing>
              <wp:anchor distT="0" distB="0" distL="114300" distR="114300" simplePos="0" relativeHeight="251623424" behindDoc="1" locked="0" layoutInCell="0" allowOverlap="1" wp14:anchorId="71983705" wp14:editId="03226237">
                <wp:simplePos x="0" y="0"/>
                <wp:positionH relativeFrom="column">
                  <wp:posOffset>-570230</wp:posOffset>
                </wp:positionH>
                <wp:positionV relativeFrom="paragraph">
                  <wp:posOffset>-57150</wp:posOffset>
                </wp:positionV>
                <wp:extent cx="7600013" cy="396000"/>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96000"/>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5781" id="Rectangle 475" o:spid="_x0000_s1026" style="position:absolute;margin-left:-44.9pt;margin-top:-4.5pt;width:598.45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" o:allowincell="f" fillcolor="#1a4786" stroked="f">
                <v:path arrowok="t"/>
              </v:rect>
            </w:pict>
          </mc:Fallback>
        </mc:AlternateContent>
      </w:r>
      <w:r w:rsidR="00B75B31" w:rsidRPr="0073615C">
        <w:rPr>
          <w:color w:val="FFFFFF"/>
          <w:sz w:val="28"/>
          <w:lang w:eastAsia="en-NZ"/>
        </w:rPr>
        <w:t>Illustrating the key ideas</w:t>
      </w:r>
    </w:p>
    <w:p w14:paraId="35814313" w14:textId="7BBE5867" w:rsidR="005E3DC7" w:rsidRPr="0073615C" w:rsidRDefault="005E3DC7" w:rsidP="008161A1">
      <w:pPr>
        <w:spacing w:before="0"/>
      </w:pPr>
    </w:p>
    <w:tbl>
      <w:tblPr>
        <w:tblW w:w="10206" w:type="dxa"/>
        <w:tblLayout w:type="fixed"/>
        <w:tblLook w:val="00A0" w:firstRow="1" w:lastRow="0" w:firstColumn="1" w:lastColumn="0" w:noHBand="0" w:noVBand="0"/>
      </w:tblPr>
      <w:tblGrid>
        <w:gridCol w:w="1985"/>
        <w:gridCol w:w="8221"/>
      </w:tblGrid>
      <w:tr w:rsidR="00E32F7F" w:rsidRPr="0073615C" w14:paraId="47E90CE0" w14:textId="77777777" w:rsidTr="003962FA">
        <w:tc>
          <w:tcPr>
            <w:tcW w:w="1985" w:type="dxa"/>
            <w:tcBorders>
              <w:bottom w:val="single" w:sz="4" w:space="0" w:color="BFBFBF"/>
            </w:tcBorders>
            <w:shd w:val="clear" w:color="auto" w:fill="FFFFFF"/>
          </w:tcPr>
          <w:p w14:paraId="3AF6FD87" w14:textId="7CD85D39" w:rsidR="00E32F7F" w:rsidRPr="0073615C" w:rsidRDefault="00E32F7F" w:rsidP="007378AC">
            <w:pPr>
              <w:pStyle w:val="Heading3"/>
              <w:spacing w:before="0" w:after="0"/>
            </w:pPr>
          </w:p>
        </w:tc>
        <w:tc>
          <w:tcPr>
            <w:tcW w:w="8221" w:type="dxa"/>
            <w:tcBorders>
              <w:bottom w:val="single" w:sz="4" w:space="0" w:color="BFBFBF"/>
            </w:tcBorders>
            <w:shd w:val="clear" w:color="auto" w:fill="FFFFFF"/>
          </w:tcPr>
          <w:p w14:paraId="306904C7" w14:textId="77777777" w:rsidR="00E32F7F" w:rsidRPr="0073615C" w:rsidRDefault="00E32F7F" w:rsidP="007378AC">
            <w:pPr>
              <w:pStyle w:val="Heading4"/>
              <w:spacing w:before="0"/>
            </w:pPr>
          </w:p>
        </w:tc>
      </w:tr>
      <w:tr w:rsidR="00A66F17" w:rsidRPr="0073615C" w14:paraId="2C656434" w14:textId="77777777" w:rsidTr="003962FA">
        <w:tc>
          <w:tcPr>
            <w:tcW w:w="1985" w:type="dxa"/>
            <w:tcBorders>
              <w:top w:val="single" w:sz="4" w:space="0" w:color="BFBFBF"/>
            </w:tcBorders>
            <w:shd w:val="clear" w:color="auto" w:fill="F8F0E4"/>
          </w:tcPr>
          <w:p w14:paraId="529FCB42" w14:textId="59E921A9" w:rsidR="00D00B61" w:rsidRPr="0073615C" w:rsidRDefault="00D00B61" w:rsidP="00F21183">
            <w:pPr>
              <w:pStyle w:val="TSMTxt"/>
            </w:pPr>
          </w:p>
          <w:p w14:paraId="574593AB" w14:textId="2E081D14" w:rsidR="00D00B61" w:rsidRPr="0073615C" w:rsidRDefault="00F033DB" w:rsidP="00F21183">
            <w:pPr>
              <w:pStyle w:val="TSMTxt"/>
            </w:pPr>
            <w:r>
              <w:rPr>
                <w:noProof/>
                <w:lang w:eastAsia="en-NZ"/>
              </w:rPr>
              <mc:AlternateContent>
                <mc:Choice Requires="wpg">
                  <w:drawing>
                    <wp:anchor distT="0" distB="0" distL="114300" distR="114300" simplePos="0" relativeHeight="251746304" behindDoc="0" locked="0" layoutInCell="1" allowOverlap="1" wp14:anchorId="384A88A0" wp14:editId="380CE619">
                      <wp:simplePos x="0" y="0"/>
                      <wp:positionH relativeFrom="column">
                        <wp:posOffset>203022</wp:posOffset>
                      </wp:positionH>
                      <wp:positionV relativeFrom="paragraph">
                        <wp:posOffset>224358</wp:posOffset>
                      </wp:positionV>
                      <wp:extent cx="1975104" cy="1190527"/>
                      <wp:effectExtent l="0" t="0" r="25400" b="29210"/>
                      <wp:wrapNone/>
                      <wp:docPr id="36" name="Group 36"/>
                      <wp:cNvGraphicFramePr/>
                      <a:graphic xmlns:a="http://schemas.openxmlformats.org/drawingml/2006/main">
                        <a:graphicData uri="http://schemas.microsoft.com/office/word/2010/wordprocessingGroup">
                          <wpg:wgp>
                            <wpg:cNvGrpSpPr/>
                            <wpg:grpSpPr>
                              <a:xfrm>
                                <a:off x="0" y="0"/>
                                <a:ext cx="1975104" cy="1190527"/>
                                <a:chOff x="0" y="0"/>
                                <a:chExt cx="2392206" cy="946335"/>
                              </a:xfrm>
                            </wpg:grpSpPr>
                            <wps:wsp>
                              <wps:cNvPr id="29" name="Straight Connector 29"/>
                              <wps:cNvCnPr/>
                              <wps:spPr>
                                <a:xfrm rot="5400000">
                                  <a:off x="-166288" y="168587"/>
                                  <a:ext cx="337173"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rot="5400000" flipV="1">
                                  <a:off x="887190" y="-558680"/>
                                  <a:ext cx="617825" cy="2392206"/>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D1DE0F" id="Group 36" o:spid="_x0000_s1026" style="position:absolute;margin-left:16pt;margin-top:17.65pt;width:155.5pt;height:93.75pt;z-index:251746304;mso-width-relative:margin;mso-height-relative:margin" coordsize="2392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">
                      <v:line id="Straight Connector 29" o:spid="_x0000_s1027" style="position:absolute;rotation:90;visibility:visible;mso-wrap-style:square" from="-1664,1686" to="1707,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">
                        <v:stroke joinstyle="miter"/>
                      </v:line>
                      <v:line id="Straight Connector 31" o:spid="_x0000_s1028" style="position:absolute;rotation:-90;flip:y;visibility:visible;mso-wrap-style:square" from="8872,-5587" to="15050,1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">
                        <v:stroke joinstyle="miter"/>
                      </v:line>
                    </v:group>
                  </w:pict>
                </mc:Fallback>
              </mc:AlternateContent>
            </w:r>
          </w:p>
          <w:p w14:paraId="233EE828" w14:textId="0C6F89DA" w:rsidR="00D00B61" w:rsidRPr="0073615C" w:rsidRDefault="00D00B61" w:rsidP="00F21183">
            <w:pPr>
              <w:pStyle w:val="TSMTxt"/>
            </w:pPr>
          </w:p>
          <w:p w14:paraId="3F5D02A0" w14:textId="77777777" w:rsidR="00D00B61" w:rsidRPr="0073615C" w:rsidRDefault="00D00B61" w:rsidP="00F21183">
            <w:pPr>
              <w:pStyle w:val="TSMTxt"/>
            </w:pPr>
          </w:p>
          <w:p w14:paraId="6E3A8186" w14:textId="160FA548" w:rsidR="00D00B61" w:rsidRPr="0073615C" w:rsidRDefault="00D00B61" w:rsidP="00F21183">
            <w:pPr>
              <w:pStyle w:val="TSMTxt"/>
            </w:pPr>
          </w:p>
          <w:p w14:paraId="5587E3DF" w14:textId="593D2628" w:rsidR="00D00B61" w:rsidRPr="0073615C" w:rsidRDefault="003962FA" w:rsidP="00F21183">
            <w:pPr>
              <w:pStyle w:val="TSMTxt"/>
            </w:pPr>
            <w:r w:rsidRPr="0073615C">
              <w:rPr>
                <w:noProof/>
                <w:lang w:eastAsia="en-NZ"/>
              </w:rPr>
              <mc:AlternateContent>
                <mc:Choice Requires="wps">
                  <w:drawing>
                    <wp:anchor distT="45720" distB="45720" distL="114300" distR="114300" simplePos="0" relativeHeight="251719680" behindDoc="0" locked="0" layoutInCell="1" allowOverlap="1" wp14:anchorId="62598D11" wp14:editId="509813B4">
                      <wp:simplePos x="0" y="0"/>
                      <wp:positionH relativeFrom="column">
                        <wp:posOffset>-45695</wp:posOffset>
                      </wp:positionH>
                      <wp:positionV relativeFrom="paragraph">
                        <wp:posOffset>106121</wp:posOffset>
                      </wp:positionV>
                      <wp:extent cx="1168400" cy="955675"/>
                      <wp:effectExtent l="0" t="38100" r="1422400" b="739775"/>
                      <wp:wrapNone/>
                      <wp:docPr id="3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955675"/>
                              </a:xfrm>
                              <a:prstGeom prst="accentCallout2">
                                <a:avLst>
                                  <a:gd name="adj1" fmla="val 12398"/>
                                  <a:gd name="adj2" fmla="val 107972"/>
                                  <a:gd name="adj3" fmla="val 12398"/>
                                  <a:gd name="adj4" fmla="val 123255"/>
                                  <a:gd name="adj5" fmla="val 174966"/>
                                  <a:gd name="adj6" fmla="val 220813"/>
                                </a:avLst>
                              </a:prstGeom>
                              <a:solidFill>
                                <a:srgbClr val="F8F0E4"/>
                              </a:solidFill>
                              <a:ln w="9525">
                                <a:solidFill>
                                  <a:srgbClr val="000000"/>
                                </a:solidFill>
                                <a:miter lim="800000"/>
                                <a:headEnd/>
                                <a:tailEnd/>
                              </a:ln>
                            </wps:spPr>
                            <wps:txbx>
                              <w:txbxContent>
                                <w:p w14:paraId="6EE54739" w14:textId="2E7E4552" w:rsidR="00FF563D" w:rsidRDefault="001B0202" w:rsidP="00FF563D">
                                  <w:pPr>
                                    <w:spacing w:before="0"/>
                                  </w:pPr>
                                  <w:r w:rsidRPr="001B0202">
                                    <w:rPr>
                                      <w:sz w:val="17"/>
                                    </w:rPr>
                                    <w:t>Scientists have to make sense of the data they collect; they look for patterns, including similarities and differences.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98D11" id="_x0000_s1030" type="#_x0000_t45" style="position:absolute;left:0;text-align:left;margin-left:-3.6pt;margin-top:8.35pt;width:92pt;height:75.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" adj="47696,37793,26623,2678,23322,2678" fillcolor="#f8f0e4">
                      <v:path arrowok="f"/>
                      <v:textbox inset="2mm,,1mm">
                        <w:txbxContent>
                          <w:p w14:paraId="6EE54739" w14:textId="2E7E4552" w:rsidR="00FF563D" w:rsidRDefault="001B0202" w:rsidP="00FF563D">
                            <w:pPr>
                              <w:spacing w:before="0"/>
                            </w:pPr>
                            <w:r w:rsidRPr="001B0202">
                              <w:rPr>
                                <w:sz w:val="17"/>
                              </w:rPr>
                              <w:t>Scientists have to make sense of the data they collect; they look for patterns, including similarities and differences.</w:t>
                            </w:r>
                          </w:p>
                        </w:txbxContent>
                      </v:textbox>
                      <o:callout v:ext="edit" minusx="t" minusy="t"/>
                    </v:shape>
                  </w:pict>
                </mc:Fallback>
              </mc:AlternateContent>
            </w:r>
          </w:p>
          <w:p w14:paraId="593DB4F5" w14:textId="656996B8" w:rsidR="00A66F17" w:rsidRPr="0073615C" w:rsidRDefault="00A66F17" w:rsidP="00F21183">
            <w:pPr>
              <w:pStyle w:val="TSMTxt"/>
            </w:pPr>
          </w:p>
        </w:tc>
        <w:tc>
          <w:tcPr>
            <w:tcW w:w="8221" w:type="dxa"/>
            <w:tcBorders>
              <w:top w:val="single" w:sz="4" w:space="0" w:color="BFBFBF"/>
              <w:left w:val="nil"/>
            </w:tcBorders>
            <w:shd w:val="clear" w:color="auto" w:fill="F8F0E4"/>
          </w:tcPr>
          <w:p w14:paraId="2F53F7C4" w14:textId="1EC810F9" w:rsidR="009253FA" w:rsidRDefault="00D21834" w:rsidP="004B0F67">
            <w:pPr>
              <w:pStyle w:val="TSMTxt"/>
            </w:pPr>
            <w:r w:rsidRPr="0073615C">
              <w:rPr>
                <w:noProof/>
                <w:lang w:eastAsia="en-NZ"/>
              </w:rPr>
              <mc:AlternateContent>
                <mc:Choice Requires="wps">
                  <w:drawing>
                    <wp:anchor distT="45720" distB="45720" distL="114300" distR="114300" simplePos="0" relativeHeight="251748352" behindDoc="0" locked="0" layoutInCell="1" allowOverlap="1" wp14:anchorId="7407065C" wp14:editId="6F0AF3D8">
                      <wp:simplePos x="0" y="0"/>
                      <wp:positionH relativeFrom="column">
                        <wp:posOffset>3910025</wp:posOffset>
                      </wp:positionH>
                      <wp:positionV relativeFrom="paragraph">
                        <wp:posOffset>148082</wp:posOffset>
                      </wp:positionV>
                      <wp:extent cx="1168400" cy="678180"/>
                      <wp:effectExtent l="628650" t="38100" r="12700" b="1303020"/>
                      <wp:wrapNone/>
                      <wp:docPr id="3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8400" cy="678180"/>
                              </a:xfrm>
                              <a:prstGeom prst="accentCallout2">
                                <a:avLst>
                                  <a:gd name="adj1" fmla="val 12398"/>
                                  <a:gd name="adj2" fmla="val 107972"/>
                                  <a:gd name="adj3" fmla="val 12398"/>
                                  <a:gd name="adj4" fmla="val 123255"/>
                                  <a:gd name="adj5" fmla="val 287145"/>
                                  <a:gd name="adj6" fmla="val 153196"/>
                                </a:avLst>
                              </a:prstGeom>
                              <a:solidFill>
                                <a:srgbClr val="F8F0E4"/>
                              </a:solidFill>
                              <a:ln w="9525">
                                <a:solidFill>
                                  <a:srgbClr val="000000"/>
                                </a:solidFill>
                                <a:miter lim="800000"/>
                                <a:headEnd/>
                                <a:tailEnd/>
                              </a:ln>
                            </wps:spPr>
                            <wps:txbx>
                              <w:txbxContent>
                                <w:p w14:paraId="76578EC4" w14:textId="4B8675F3" w:rsidR="00D21834" w:rsidRDefault="00E23D67" w:rsidP="00D21834">
                                  <w:pPr>
                                    <w:spacing w:before="0"/>
                                  </w:pPr>
                                  <w:r w:rsidRPr="00E23D67">
                                    <w:rPr>
                                      <w:sz w:val="17"/>
                                    </w:rPr>
                                    <w:t>Different kinds of invertebrates can look very different from each other.</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7065C" id="_x0000_s1031" type="#_x0000_t45" style="position:absolute;left:0;text-align:left;margin-left:307.9pt;margin-top:11.65pt;width:92pt;height:53.4pt;flip:x;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" adj="33090,62023,26623,2678,23322,2678" fillcolor="#f8f0e4">
                      <v:path arrowok="f"/>
                      <v:textbox inset="2mm,,1mm">
                        <w:txbxContent>
                          <w:p w14:paraId="76578EC4" w14:textId="4B8675F3" w:rsidR="00D21834" w:rsidRDefault="00E23D67" w:rsidP="00D21834">
                            <w:pPr>
                              <w:spacing w:before="0"/>
                            </w:pPr>
                            <w:r w:rsidRPr="00E23D67">
                              <w:rPr>
                                <w:sz w:val="17"/>
                              </w:rPr>
                              <w:t>Different kinds of invertebrates can look very different from each other.</w:t>
                            </w:r>
                          </w:p>
                        </w:txbxContent>
                      </v:textbox>
                      <o:callout v:ext="edit" minusx="t" minusy="t"/>
                    </v:shape>
                  </w:pict>
                </mc:Fallback>
              </mc:AlternateContent>
            </w:r>
          </w:p>
          <w:p w14:paraId="5C079E10" w14:textId="07A32406" w:rsidR="005A0569" w:rsidRDefault="005A0569" w:rsidP="004B0F67">
            <w:pPr>
              <w:pStyle w:val="TSMTxt"/>
            </w:pPr>
          </w:p>
          <w:p w14:paraId="3B73D37E" w14:textId="434077A3" w:rsidR="005A0569" w:rsidRDefault="005A0569" w:rsidP="004B0F67">
            <w:pPr>
              <w:pStyle w:val="TSMTxt"/>
            </w:pPr>
          </w:p>
          <w:p w14:paraId="4A7B0351" w14:textId="7D2EA7EB" w:rsidR="005A0569" w:rsidRDefault="00024E5F" w:rsidP="004B0F67">
            <w:pPr>
              <w:pStyle w:val="TSMTxt"/>
            </w:pPr>
            <w:r w:rsidRPr="0020243A">
              <w:rPr>
                <w:noProof/>
                <w:lang w:eastAsia="en-NZ"/>
              </w:rPr>
              <mc:AlternateContent>
                <mc:Choice Requires="wpg">
                  <w:drawing>
                    <wp:anchor distT="0" distB="0" distL="114300" distR="114300" simplePos="0" relativeHeight="251752448" behindDoc="0" locked="0" layoutInCell="1" allowOverlap="1" wp14:anchorId="3A74783D" wp14:editId="451A4CEF">
                      <wp:simplePos x="0" y="0"/>
                      <wp:positionH relativeFrom="column">
                        <wp:posOffset>3826510</wp:posOffset>
                      </wp:positionH>
                      <wp:positionV relativeFrom="paragraph">
                        <wp:posOffset>2481580</wp:posOffset>
                      </wp:positionV>
                      <wp:extent cx="375920" cy="622935"/>
                      <wp:effectExtent l="0" t="0" r="24130" b="24765"/>
                      <wp:wrapNone/>
                      <wp:docPr id="41" name="Group 41"/>
                      <wp:cNvGraphicFramePr/>
                      <a:graphic xmlns:a="http://schemas.openxmlformats.org/drawingml/2006/main">
                        <a:graphicData uri="http://schemas.microsoft.com/office/word/2010/wordprocessingGroup">
                          <wpg:wgp>
                            <wpg:cNvGrpSpPr/>
                            <wpg:grpSpPr>
                              <a:xfrm flipH="1">
                                <a:off x="0" y="0"/>
                                <a:ext cx="375920" cy="622935"/>
                                <a:chOff x="0" y="0"/>
                                <a:chExt cx="201930" cy="424082"/>
                              </a:xfrm>
                            </wpg:grpSpPr>
                            <wps:wsp>
                              <wps:cNvPr id="42" name="Straight Connector 42"/>
                              <wps:cNvCnPr/>
                              <wps:spPr>
                                <a:xfrm rot="5400000" flipH="1">
                                  <a:off x="-34387" y="388082"/>
                                  <a:ext cx="7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rot="5400000" flipH="1" flipV="1">
                                  <a:off x="-76933" y="76933"/>
                                  <a:ext cx="355795" cy="20193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74F4F7" id="Group 41" o:spid="_x0000_s1026" style="position:absolute;margin-left:301.3pt;margin-top:195.4pt;width:29.6pt;height:49.05pt;flip:x;z-index:251752448;mso-width-relative:margin;mso-height-relative:margin" coordsize="201930,4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">
                      <v:line id="Straight Connector 42" o:spid="_x0000_s1027" style="position:absolute;rotation:-90;flip:x;visibility:visible;mso-wrap-style:square" from="-34387,388082" to="37613,3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" strokecolor="black [3200]">
                        <v:stroke joinstyle="miter"/>
                      </v:line>
                      <v:line id="Straight Connector 43" o:spid="_x0000_s1028" style="position:absolute;rotation:90;flip:x y;visibility:visible;mso-wrap-style:square" from="-76933,76933" to="278862,2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" strokecolor="black [3200]">
                        <v:stroke joinstyle="miter"/>
                      </v:line>
                    </v:group>
                  </w:pict>
                </mc:Fallback>
              </mc:AlternateContent>
            </w:r>
            <w:r w:rsidRPr="0020243A">
              <w:rPr>
                <w:noProof/>
                <w:lang w:eastAsia="en-NZ"/>
              </w:rPr>
              <mc:AlternateContent>
                <mc:Choice Requires="wps">
                  <w:drawing>
                    <wp:anchor distT="0" distB="0" distL="114300" distR="114300" simplePos="0" relativeHeight="251753472" behindDoc="0" locked="0" layoutInCell="1" allowOverlap="1" wp14:anchorId="200D4C92" wp14:editId="1454039C">
                      <wp:simplePos x="0" y="0"/>
                      <wp:positionH relativeFrom="column">
                        <wp:posOffset>3477260</wp:posOffset>
                      </wp:positionH>
                      <wp:positionV relativeFrom="paragraph">
                        <wp:posOffset>2589530</wp:posOffset>
                      </wp:positionV>
                      <wp:extent cx="119380" cy="525780"/>
                      <wp:effectExtent l="0" t="0" r="33020" b="26670"/>
                      <wp:wrapNone/>
                      <wp:docPr id="44" name="Straight Connector 44"/>
                      <wp:cNvGraphicFramePr/>
                      <a:graphic xmlns:a="http://schemas.openxmlformats.org/drawingml/2006/main">
                        <a:graphicData uri="http://schemas.microsoft.com/office/word/2010/wordprocessingShape">
                          <wps:wsp>
                            <wps:cNvCnPr/>
                            <wps:spPr>
                              <a:xfrm flipH="1" flipV="1">
                                <a:off x="0" y="0"/>
                                <a:ext cx="119380" cy="52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72E7B" id="Straight Connector 44"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8pt,203.9pt" to="283.2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" strokecolor="black [3213]">
                      <v:stroke joinstyle="miter"/>
                    </v:line>
                  </w:pict>
                </mc:Fallback>
              </mc:AlternateContent>
            </w:r>
            <w:r w:rsidRPr="0073615C">
              <w:rPr>
                <w:noProof/>
                <w:lang w:eastAsia="en-NZ"/>
              </w:rPr>
              <mc:AlternateContent>
                <mc:Choice Requires="wps">
                  <w:drawing>
                    <wp:anchor distT="45720" distB="45720" distL="114300" distR="114300" simplePos="0" relativeHeight="251750400" behindDoc="0" locked="0" layoutInCell="1" allowOverlap="1" wp14:anchorId="2E097F15" wp14:editId="4762A0EA">
                      <wp:simplePos x="0" y="0"/>
                      <wp:positionH relativeFrom="column">
                        <wp:posOffset>3616960</wp:posOffset>
                      </wp:positionH>
                      <wp:positionV relativeFrom="paragraph">
                        <wp:posOffset>2265680</wp:posOffset>
                      </wp:positionV>
                      <wp:extent cx="425450" cy="2179320"/>
                      <wp:effectExtent l="37465" t="610235" r="50165" b="12065"/>
                      <wp:wrapNone/>
                      <wp:docPr id="4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5450" cy="2179320"/>
                              </a:xfrm>
                              <a:prstGeom prst="accentCallout2">
                                <a:avLst>
                                  <a:gd name="adj1" fmla="val 14218"/>
                                  <a:gd name="adj2" fmla="val 106870"/>
                                  <a:gd name="adj3" fmla="val 14218"/>
                                  <a:gd name="adj4" fmla="val 118431"/>
                                  <a:gd name="adj5" fmla="val 9699"/>
                                  <a:gd name="adj6" fmla="val 243845"/>
                                </a:avLst>
                              </a:prstGeom>
                              <a:solidFill>
                                <a:srgbClr val="F8F0E4"/>
                              </a:solidFill>
                              <a:ln w="9525">
                                <a:solidFill>
                                  <a:srgbClr val="000000"/>
                                </a:solidFill>
                                <a:miter lim="800000"/>
                                <a:headEnd/>
                                <a:tailEnd/>
                              </a:ln>
                            </wps:spPr>
                            <wps:txbx>
                              <w:txbxContent>
                                <w:p w14:paraId="12633F76" w14:textId="35DE192D" w:rsidR="007F02C4" w:rsidRDefault="008023AC" w:rsidP="007F02C4">
                                  <w:pPr>
                                    <w:pStyle w:val="TSMtxt3pt"/>
                                  </w:pPr>
                                  <w:r w:rsidRPr="008023AC">
                                    <w:t>Invertebrates, like all living organisms, need food, water, air, and shelter.</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97F15" id="AutoShape 518" o:spid="_x0000_s1032" type="#_x0000_t45" style="position:absolute;left:0;text-align:left;margin-left:284.8pt;margin-top:178.4pt;width:33.5pt;height:171.6pt;rotation:-90;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" adj="52671,2095,25581,3071,23084,3071" fillcolor="#f8f0e4">
                      <v:path arrowok="f"/>
                      <v:textbox inset="2mm,,1mm">
                        <w:txbxContent>
                          <w:p w14:paraId="12633F76" w14:textId="35DE192D" w:rsidR="007F02C4" w:rsidRDefault="008023AC" w:rsidP="007F02C4">
                            <w:pPr>
                              <w:pStyle w:val="TSMtxt3pt"/>
                            </w:pPr>
                            <w:r w:rsidRPr="008023AC">
                              <w:t>Invertebrates, like all living organisms, need food, water, air, and shelter.</w:t>
                            </w:r>
                          </w:p>
                        </w:txbxContent>
                      </v:textbox>
                      <o:callout v:ext="edit" minusx="t"/>
                    </v:shape>
                  </w:pict>
                </mc:Fallback>
              </mc:AlternateContent>
            </w:r>
            <w:r w:rsidR="00B22874" w:rsidRPr="0073615C">
              <w:rPr>
                <w:noProof/>
                <w:lang w:eastAsia="en-NZ"/>
              </w:rPr>
              <mc:AlternateContent>
                <mc:Choice Requires="wpg">
                  <w:drawing>
                    <wp:anchor distT="0" distB="0" distL="114300" distR="114300" simplePos="0" relativeHeight="251721728" behindDoc="0" locked="0" layoutInCell="1" allowOverlap="1" wp14:anchorId="76BCB96D" wp14:editId="39224A56">
                      <wp:simplePos x="0" y="0"/>
                      <wp:positionH relativeFrom="column">
                        <wp:posOffset>-40639</wp:posOffset>
                      </wp:positionH>
                      <wp:positionV relativeFrom="paragraph">
                        <wp:posOffset>1514450</wp:posOffset>
                      </wp:positionV>
                      <wp:extent cx="957718" cy="1177747"/>
                      <wp:effectExtent l="0" t="0" r="13970" b="22860"/>
                      <wp:wrapNone/>
                      <wp:docPr id="23" name="Group 23"/>
                      <wp:cNvGraphicFramePr/>
                      <a:graphic xmlns:a="http://schemas.openxmlformats.org/drawingml/2006/main">
                        <a:graphicData uri="http://schemas.microsoft.com/office/word/2010/wordprocessingGroup">
                          <wpg:wgp>
                            <wpg:cNvGrpSpPr/>
                            <wpg:grpSpPr>
                              <a:xfrm flipV="1">
                                <a:off x="0" y="0"/>
                                <a:ext cx="957718" cy="1177747"/>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1CC1CE" id="Group 23" o:spid="_x0000_s1026" style="position:absolute;margin-left:-3.2pt;margin-top:119.25pt;width:75.4pt;height:92.75pt;flip:y;z-index:25172172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1B0202">
              <w:rPr>
                <w:noProof/>
                <w:lang w:eastAsia="en-NZ"/>
              </w:rPr>
              <w:drawing>
                <wp:inline distT="0" distB="0" distL="0" distR="0" wp14:anchorId="38468588" wp14:editId="738A8B4C">
                  <wp:extent cx="4176979" cy="296841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stretch>
                            <a:fillRect/>
                          </a:stretch>
                        </pic:blipFill>
                        <pic:spPr>
                          <a:xfrm>
                            <a:off x="0" y="0"/>
                            <a:ext cx="4183442" cy="2973005"/>
                          </a:xfrm>
                          <a:prstGeom prst="rect">
                            <a:avLst/>
                          </a:prstGeom>
                        </pic:spPr>
                      </pic:pic>
                    </a:graphicData>
                  </a:graphic>
                </wp:inline>
              </w:drawing>
            </w:r>
          </w:p>
          <w:p w14:paraId="4895893B" w14:textId="51F31F12" w:rsidR="007F02C4" w:rsidRPr="0073615C" w:rsidRDefault="007F02C4" w:rsidP="004B0F67">
            <w:pPr>
              <w:pStyle w:val="TSMTxt"/>
            </w:pPr>
          </w:p>
          <w:p w14:paraId="08A9606A" w14:textId="77777777" w:rsidR="005211AC" w:rsidRDefault="005211AC" w:rsidP="00347551">
            <w:pPr>
              <w:pStyle w:val="TSMTxt"/>
              <w:spacing w:before="0" w:after="0"/>
            </w:pPr>
          </w:p>
          <w:p w14:paraId="4354EF19" w14:textId="69B610A4" w:rsidR="002F3C56" w:rsidRPr="0073615C" w:rsidRDefault="002F3C56" w:rsidP="00347551">
            <w:pPr>
              <w:pStyle w:val="TSMTxt"/>
              <w:spacing w:before="0" w:after="0"/>
            </w:pPr>
          </w:p>
        </w:tc>
      </w:tr>
      <w:tr w:rsidR="00A44EB4" w:rsidRPr="0073615C" w14:paraId="388E4EAC" w14:textId="77777777" w:rsidTr="00CC0A64">
        <w:tc>
          <w:tcPr>
            <w:tcW w:w="1985" w:type="dxa"/>
            <w:shd w:val="clear" w:color="auto" w:fill="F8F0E4"/>
          </w:tcPr>
          <w:p w14:paraId="48C1FBBA" w14:textId="4CF713C5" w:rsidR="00D00B61" w:rsidRPr="0073615C" w:rsidRDefault="00D00B61" w:rsidP="00082FB3">
            <w:pPr>
              <w:pStyle w:val="TSMTxt"/>
              <w:spacing w:after="0"/>
              <w:ind w:left="176"/>
            </w:pPr>
          </w:p>
          <w:p w14:paraId="54E2EA6E" w14:textId="1DFA631E" w:rsidR="00D00B61" w:rsidRPr="0073615C" w:rsidRDefault="00D00B61" w:rsidP="00082FB3">
            <w:pPr>
              <w:pStyle w:val="TSMTxt"/>
              <w:spacing w:after="0"/>
              <w:ind w:left="176"/>
            </w:pPr>
          </w:p>
          <w:p w14:paraId="20487254" w14:textId="5178D787" w:rsidR="00D00B61" w:rsidRPr="0073615C" w:rsidRDefault="00D00B61" w:rsidP="00082FB3">
            <w:pPr>
              <w:pStyle w:val="TSMTxt"/>
              <w:spacing w:after="0"/>
              <w:ind w:left="176"/>
            </w:pPr>
          </w:p>
          <w:p w14:paraId="1656B75E" w14:textId="12D8A6FB" w:rsidR="00E42CCB" w:rsidRPr="0073615C" w:rsidRDefault="00E42CCB" w:rsidP="00082FB3">
            <w:pPr>
              <w:pStyle w:val="TSMTxt"/>
              <w:spacing w:before="0" w:after="0"/>
              <w:ind w:left="176"/>
            </w:pPr>
          </w:p>
          <w:p w14:paraId="17C54321" w14:textId="29B92C4C" w:rsidR="00EB1B7D" w:rsidRPr="0073615C" w:rsidRDefault="0088243E" w:rsidP="00082FB3">
            <w:pPr>
              <w:pStyle w:val="TSMTxt"/>
              <w:spacing w:before="0" w:after="0"/>
              <w:ind w:left="176"/>
            </w:pPr>
            <w:r w:rsidRPr="0073615C">
              <w:rPr>
                <w:noProof/>
                <w:lang w:eastAsia="en-NZ"/>
              </w:rPr>
              <mc:AlternateContent>
                <mc:Choice Requires="wps">
                  <w:drawing>
                    <wp:anchor distT="45720" distB="45720" distL="114300" distR="114300" simplePos="0" relativeHeight="251723776" behindDoc="0" locked="0" layoutInCell="1" allowOverlap="1" wp14:anchorId="1DC575ED" wp14:editId="0BB5D7AB">
                      <wp:simplePos x="0" y="0"/>
                      <wp:positionH relativeFrom="column">
                        <wp:posOffset>-5715</wp:posOffset>
                      </wp:positionH>
                      <wp:positionV relativeFrom="paragraph">
                        <wp:posOffset>113665</wp:posOffset>
                      </wp:positionV>
                      <wp:extent cx="1111250" cy="1355725"/>
                      <wp:effectExtent l="0" t="76200" r="1689100" b="5397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1355725"/>
                              </a:xfrm>
                              <a:prstGeom prst="accentCallout2">
                                <a:avLst>
                                  <a:gd name="adj1" fmla="val 14218"/>
                                  <a:gd name="adj2" fmla="val 106870"/>
                                  <a:gd name="adj3" fmla="val 14218"/>
                                  <a:gd name="adj4" fmla="val 118431"/>
                                  <a:gd name="adj5" fmla="val -4931"/>
                                  <a:gd name="adj6" fmla="val 251445"/>
                                </a:avLst>
                              </a:prstGeom>
                              <a:solidFill>
                                <a:srgbClr val="F8F0E4"/>
                              </a:solidFill>
                              <a:ln w="9525">
                                <a:solidFill>
                                  <a:srgbClr val="000000"/>
                                </a:solidFill>
                                <a:miter lim="800000"/>
                                <a:headEnd/>
                                <a:tailEnd/>
                              </a:ln>
                            </wps:spPr>
                            <wps:txbx>
                              <w:txbxContent>
                                <w:p w14:paraId="71C9C19A" w14:textId="54E49617" w:rsidR="00246B2E" w:rsidRDefault="0088243E" w:rsidP="00246B2E">
                                  <w:pPr>
                                    <w:pStyle w:val="TSMtxt3pt"/>
                                  </w:pPr>
                                  <w:r w:rsidRPr="0088243E">
                                    <w:t>Scientists represent and share their findings in different ways.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575ED" id="_x0000_s1033" type="#_x0000_t45" style="position:absolute;left:0;text-align:left;margin-left:-.45pt;margin-top:8.95pt;width:87.5pt;height:106.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" adj="54312,-1065,25581,3071,23084,3071" fillcolor="#f8f0e4">
                      <v:path arrowok="f"/>
                      <v:textbox inset="2mm,,1mm">
                        <w:txbxContent>
                          <w:p w14:paraId="71C9C19A" w14:textId="54E49617" w:rsidR="00246B2E" w:rsidRDefault="0088243E" w:rsidP="00246B2E">
                            <w:pPr>
                              <w:pStyle w:val="TSMtxt3pt"/>
                            </w:pPr>
                            <w:r w:rsidRPr="0088243E">
                              <w:t>Scientists represent and share their findings in different ways.</w:t>
                            </w:r>
                          </w:p>
                        </w:txbxContent>
                      </v:textbox>
                      <o:callout v:ext="edit" minusx="t"/>
                    </v:shape>
                  </w:pict>
                </mc:Fallback>
              </mc:AlternateContent>
            </w:r>
          </w:p>
          <w:p w14:paraId="05AD0263" w14:textId="2171769C" w:rsidR="00EB1B7D" w:rsidRPr="0073615C" w:rsidRDefault="00EB1B7D" w:rsidP="00082FB3">
            <w:pPr>
              <w:pStyle w:val="TSMTxt"/>
              <w:spacing w:before="0" w:after="0"/>
              <w:ind w:left="176"/>
            </w:pPr>
          </w:p>
        </w:tc>
        <w:tc>
          <w:tcPr>
            <w:tcW w:w="8221" w:type="dxa"/>
            <w:shd w:val="clear" w:color="auto" w:fill="F8F0E4"/>
          </w:tcPr>
          <w:p w14:paraId="61BFAC9F" w14:textId="77777777" w:rsidR="00466B49" w:rsidRDefault="000C4B7B" w:rsidP="008B1711">
            <w:pPr>
              <w:pStyle w:val="TSMTxt"/>
            </w:pPr>
            <w:r w:rsidRPr="0073615C">
              <w:rPr>
                <w:noProof/>
                <w:lang w:eastAsia="en-NZ"/>
              </w:rPr>
              <mc:AlternateContent>
                <mc:Choice Requires="wpg">
                  <w:drawing>
                    <wp:anchor distT="0" distB="0" distL="114300" distR="114300" simplePos="0" relativeHeight="251755520" behindDoc="0" locked="0" layoutInCell="1" allowOverlap="1" wp14:anchorId="312A27C1" wp14:editId="5B6C994E">
                      <wp:simplePos x="0" y="0"/>
                      <wp:positionH relativeFrom="column">
                        <wp:posOffset>-83502</wp:posOffset>
                      </wp:positionH>
                      <wp:positionV relativeFrom="paragraph">
                        <wp:posOffset>1886268</wp:posOffset>
                      </wp:positionV>
                      <wp:extent cx="1626066" cy="76200"/>
                      <wp:effectExtent l="0" t="0" r="31750" b="19050"/>
                      <wp:wrapNone/>
                      <wp:docPr id="46" name="Group 46"/>
                      <wp:cNvGraphicFramePr/>
                      <a:graphic xmlns:a="http://schemas.openxmlformats.org/drawingml/2006/main">
                        <a:graphicData uri="http://schemas.microsoft.com/office/word/2010/wordprocessingGroup">
                          <wpg:wgp>
                            <wpg:cNvGrpSpPr/>
                            <wpg:grpSpPr>
                              <a:xfrm>
                                <a:off x="0" y="0"/>
                                <a:ext cx="1626066" cy="76200"/>
                                <a:chOff x="0" y="0"/>
                                <a:chExt cx="404407" cy="127262"/>
                              </a:xfrm>
                            </wpg:grpSpPr>
                            <wps:wsp>
                              <wps:cNvPr id="47" name="Straight Connector 47"/>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E91A70" id="Group 46" o:spid="_x0000_s1026" style="position:absolute;margin-left:-6.55pt;margin-top:148.55pt;width:128.05pt;height:6pt;z-index:251755520;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">
                      <v:line id="Straight Connector 47"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">
                        <v:stroke joinstyle="miter"/>
                      </v:line>
                      <v:line id="Straight Connector 48"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">
                        <v:stroke joinstyle="miter"/>
                      </v:line>
                    </v:group>
                  </w:pict>
                </mc:Fallback>
              </mc:AlternateContent>
            </w:r>
            <w:r w:rsidRPr="0073615C">
              <w:rPr>
                <w:noProof/>
                <w:lang w:eastAsia="en-NZ"/>
              </w:rPr>
              <mc:AlternateContent>
                <mc:Choice Requires="wpg">
                  <w:drawing>
                    <wp:anchor distT="0" distB="0" distL="114300" distR="114300" simplePos="0" relativeHeight="251731968" behindDoc="0" locked="0" layoutInCell="1" allowOverlap="1" wp14:anchorId="17A200E9" wp14:editId="2E74630F">
                      <wp:simplePos x="0" y="0"/>
                      <wp:positionH relativeFrom="column">
                        <wp:posOffset>671194</wp:posOffset>
                      </wp:positionH>
                      <wp:positionV relativeFrom="paragraph">
                        <wp:posOffset>862648</wp:posOffset>
                      </wp:positionV>
                      <wp:extent cx="115888" cy="1626552"/>
                      <wp:effectExtent l="0" t="0" r="24448" b="43497"/>
                      <wp:wrapNone/>
                      <wp:docPr id="38" name="Group 38"/>
                      <wp:cNvGraphicFramePr/>
                      <a:graphic xmlns:a="http://schemas.openxmlformats.org/drawingml/2006/main">
                        <a:graphicData uri="http://schemas.microsoft.com/office/word/2010/wordprocessingGroup">
                          <wpg:wgp>
                            <wpg:cNvGrpSpPr/>
                            <wpg:grpSpPr>
                              <a:xfrm rot="16200000" flipV="1">
                                <a:off x="0" y="0"/>
                                <a:ext cx="115888" cy="1626552"/>
                                <a:chOff x="0" y="0"/>
                                <a:chExt cx="201930" cy="424082"/>
                              </a:xfrm>
                            </wpg:grpSpPr>
                            <wps:wsp>
                              <wps:cNvPr id="32" name="Straight Connector 32"/>
                              <wps:cNvCnPr/>
                              <wps:spPr>
                                <a:xfrm rot="5400000" flipH="1">
                                  <a:off x="-34387" y="388082"/>
                                  <a:ext cx="72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rot="5400000" flipH="1" flipV="1">
                                  <a:off x="-76933" y="76933"/>
                                  <a:ext cx="355795" cy="20193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DBD0B0" id="Group 38" o:spid="_x0000_s1026" style="position:absolute;margin-left:52.85pt;margin-top:67.95pt;width:9.15pt;height:128.05pt;rotation:90;flip:y;z-index:251731968;mso-width-relative:margin;mso-height-relative:margin" coordsize="201930,42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">
                      <v:line id="Straight Connector 32" o:spid="_x0000_s1027" style="position:absolute;rotation:-90;flip:x;visibility:visible;mso-wrap-style:square" from="-34387,388082" to="37613,3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" strokecolor="black [3200]">
                        <v:stroke joinstyle="miter"/>
                      </v:line>
                      <v:line id="Straight Connector 33" o:spid="_x0000_s1028" style="position:absolute;rotation:90;flip:x y;visibility:visible;mso-wrap-style:square" from="-76933,76933" to="278862,27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" strokecolor="black [3200]">
                        <v:stroke joinstyle="miter"/>
                      </v:line>
                    </v:group>
                  </w:pict>
                </mc:Fallback>
              </mc:AlternateContent>
            </w:r>
            <w:r w:rsidRPr="0073615C">
              <w:rPr>
                <w:noProof/>
                <w:lang w:eastAsia="en-NZ"/>
              </w:rPr>
              <mc:AlternateContent>
                <mc:Choice Requires="wps">
                  <w:drawing>
                    <wp:anchor distT="0" distB="0" distL="114300" distR="114300" simplePos="0" relativeHeight="251732992" behindDoc="0" locked="0" layoutInCell="1" allowOverlap="1" wp14:anchorId="383CD7D1" wp14:editId="05BBFDCD">
                      <wp:simplePos x="0" y="0"/>
                      <wp:positionH relativeFrom="column">
                        <wp:posOffset>649923</wp:posOffset>
                      </wp:positionH>
                      <wp:positionV relativeFrom="paragraph">
                        <wp:posOffset>418147</wp:posOffset>
                      </wp:positionV>
                      <wp:extent cx="154940" cy="1626235"/>
                      <wp:effectExtent l="7302" t="0" r="23813" b="42862"/>
                      <wp:wrapNone/>
                      <wp:docPr id="34" name="Straight Connector 34"/>
                      <wp:cNvGraphicFramePr/>
                      <a:graphic xmlns:a="http://schemas.openxmlformats.org/drawingml/2006/main">
                        <a:graphicData uri="http://schemas.microsoft.com/office/word/2010/wordprocessingShape">
                          <wps:wsp>
                            <wps:cNvCnPr/>
                            <wps:spPr>
                              <a:xfrm rot="5400000" flipH="1" flipV="1">
                                <a:off x="0" y="0"/>
                                <a:ext cx="154940" cy="16262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276C1" id="Straight Connector 34" o:spid="_x0000_s1026" style="position:absolute;rotation:9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32.9pt" to="63.4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" strokecolor="black [3213]">
                      <v:stroke joinstyle="miter"/>
                    </v:line>
                  </w:pict>
                </mc:Fallback>
              </mc:AlternateContent>
            </w:r>
            <w:r w:rsidR="00CC0A64">
              <w:rPr>
                <w:noProof/>
                <w:lang w:eastAsia="en-NZ"/>
              </w:rPr>
              <w:drawing>
                <wp:inline distT="0" distB="0" distL="0" distR="0" wp14:anchorId="54B8B82D" wp14:editId="3DB9D037">
                  <wp:extent cx="4255200" cy="302400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stretch>
                            <a:fillRect/>
                          </a:stretch>
                        </pic:blipFill>
                        <pic:spPr>
                          <a:xfrm>
                            <a:off x="0" y="0"/>
                            <a:ext cx="4255200" cy="3024000"/>
                          </a:xfrm>
                          <a:prstGeom prst="rect">
                            <a:avLst/>
                          </a:prstGeom>
                        </pic:spPr>
                      </pic:pic>
                    </a:graphicData>
                  </a:graphic>
                </wp:inline>
              </w:drawing>
            </w:r>
          </w:p>
          <w:p w14:paraId="594148AF" w14:textId="49D74004" w:rsidR="00BD25BC" w:rsidRPr="0073615C" w:rsidRDefault="00BD25BC" w:rsidP="00BD25BC">
            <w:pPr>
              <w:pStyle w:val="TSMTxt"/>
              <w:spacing w:before="0" w:after="0"/>
            </w:pPr>
          </w:p>
        </w:tc>
      </w:tr>
    </w:tbl>
    <w:p w14:paraId="466CE1F1" w14:textId="183EC68A" w:rsidR="00B066A4" w:rsidRPr="0073615C" w:rsidRDefault="00B066A4" w:rsidP="003B2B0A">
      <w:pPr>
        <w:spacing w:before="0" w:line="240" w:lineRule="auto"/>
      </w:pPr>
    </w:p>
    <w:p w14:paraId="5A24C300" w14:textId="77777777" w:rsidR="00044048" w:rsidRPr="0073615C" w:rsidRDefault="00044048" w:rsidP="00133C54">
      <w:pPr>
        <w:spacing w:before="0" w:line="240" w:lineRule="auto"/>
        <w:rPr>
          <w:sz w:val="12"/>
        </w:rPr>
        <w:sectPr w:rsidR="00044048" w:rsidRPr="0073615C" w:rsidSect="00133C54">
          <w:footerReference w:type="default" r:id="rId32"/>
          <w:pgSz w:w="11900" w:h="16840"/>
          <w:pgMar w:top="851" w:right="851" w:bottom="567" w:left="851" w:header="709" w:footer="227" w:gutter="0"/>
          <w:cols w:space="708"/>
        </w:sectPr>
      </w:pPr>
    </w:p>
    <w:p w14:paraId="4012AC12" w14:textId="241C5FBD" w:rsidR="00A44EB4" w:rsidRPr="0073615C" w:rsidRDefault="00A44EB4" w:rsidP="003B2B0A">
      <w:pPr>
        <w:spacing w:before="0" w:line="240" w:lineRule="auto"/>
      </w:pPr>
    </w:p>
    <w:p w14:paraId="275FF918" w14:textId="77777777" w:rsidR="00133C54" w:rsidRPr="0073615C" w:rsidRDefault="00133C54" w:rsidP="00894FCF">
      <w:pPr>
        <w:pStyle w:val="Heading1"/>
        <w:rPr>
          <w:noProof w:val="0"/>
        </w:rPr>
        <w:sectPr w:rsidR="00133C54" w:rsidRPr="0073615C" w:rsidSect="00044048">
          <w:type w:val="continuous"/>
          <w:pgSz w:w="11900" w:h="16840"/>
          <w:pgMar w:top="851" w:right="851" w:bottom="567" w:left="851" w:header="709" w:footer="227" w:gutter="0"/>
          <w:cols w:space="708"/>
        </w:sectPr>
      </w:pPr>
    </w:p>
    <w:p w14:paraId="27E3DD4B" w14:textId="5D6B9881" w:rsidR="00A44EB4" w:rsidRPr="0073615C" w:rsidRDefault="001978EC" w:rsidP="004E4A96">
      <w:pPr>
        <w:pStyle w:val="Heading1"/>
        <w:rPr>
          <w:noProof w:val="0"/>
        </w:rPr>
      </w:pPr>
      <w:r w:rsidRPr="0073615C">
        <w:lastRenderedPageBreak/>
        <mc:AlternateContent>
          <mc:Choice Requires="wps">
            <w:drawing>
              <wp:anchor distT="0" distB="0" distL="114300" distR="114300" simplePos="0" relativeHeight="251668480" behindDoc="1" locked="0" layoutInCell="0" allowOverlap="1" wp14:anchorId="009B73D4" wp14:editId="2E4607FA">
                <wp:simplePos x="0" y="0"/>
                <wp:positionH relativeFrom="column">
                  <wp:posOffset>-549063</wp:posOffset>
                </wp:positionH>
                <wp:positionV relativeFrom="paragraph">
                  <wp:posOffset>-7196</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E2C2" id="Rectangle 499" o:spid="_x0000_s1026" style="position:absolute;margin-left:-43.25pt;margin-top:-.55pt;width:608.85pt;height:4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" o:allowincell="f" fillcolor="#003d26" strokecolor="#003d26">
                <v:path arrowok="t"/>
              </v:rect>
            </w:pict>
          </mc:Fallback>
        </mc:AlternateContent>
      </w:r>
      <w:r w:rsidR="00FC11C5" w:rsidRPr="0073615C">
        <w:rPr>
          <w:noProof w:val="0"/>
        </w:rPr>
        <w:t xml:space="preserve">Learning activities – Exploring </w:t>
      </w:r>
      <w:r w:rsidR="000475B9" w:rsidRPr="0073615C">
        <w:rPr>
          <w:noProof w:val="0"/>
        </w:rPr>
        <w:t>the science</w:t>
      </w:r>
      <w:r w:rsidR="002563E3" w:rsidRPr="0073615C">
        <w:rPr>
          <w:noProof w:val="0"/>
        </w:rPr>
        <w:t xml:space="preserve"> </w:t>
      </w:r>
      <w:r w:rsidR="003E4D07" w:rsidRPr="0073615C">
        <w:rPr>
          <w:noProof w:val="0"/>
        </w:rPr>
        <w:br/>
      </w:r>
      <w:r w:rsidR="002563E3" w:rsidRPr="0073615C">
        <w:rPr>
          <w:noProof w:val="0"/>
        </w:rPr>
        <w:t xml:space="preserve">and </w:t>
      </w:r>
      <w:r w:rsidR="003E4D07" w:rsidRPr="0073615C">
        <w:rPr>
          <w:noProof w:val="0"/>
        </w:rPr>
        <w:t>technology</w:t>
      </w:r>
    </w:p>
    <w:p w14:paraId="6BAD5C56" w14:textId="77777777" w:rsidR="00FC11C5" w:rsidRPr="0073615C" w:rsidRDefault="00FC11C5" w:rsidP="00FC11C5">
      <w:pPr>
        <w:rPr>
          <w:lang w:eastAsia="en-NZ"/>
        </w:rPr>
      </w:pPr>
    </w:p>
    <w:p w14:paraId="74BC4421" w14:textId="77777777" w:rsidR="00603129" w:rsidRPr="0073615C" w:rsidRDefault="00603129" w:rsidP="004E4A96">
      <w:pPr>
        <w:pStyle w:val="Heading4"/>
        <w:spacing w:after="120"/>
        <w:sectPr w:rsidR="00603129" w:rsidRPr="0073615C"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73615C" w14:paraId="1C0D2B77" w14:textId="77777777" w:rsidTr="00077B5A">
        <w:tc>
          <w:tcPr>
            <w:tcW w:w="5211" w:type="dxa"/>
            <w:tcBorders>
              <w:top w:val="single" w:sz="4" w:space="0" w:color="BFBFBF"/>
            </w:tcBorders>
            <w:shd w:val="clear" w:color="auto" w:fill="F8F0E4"/>
          </w:tcPr>
          <w:p w14:paraId="758E8D9C" w14:textId="69FDB5B2" w:rsidR="00F03237" w:rsidRPr="0073615C" w:rsidRDefault="00F03237" w:rsidP="00F44BCF">
            <w:pPr>
              <w:pStyle w:val="Heading3"/>
            </w:pPr>
            <w:r w:rsidRPr="0073615C">
              <w:t xml:space="preserve">Activity 1 – </w:t>
            </w:r>
            <w:r w:rsidR="00B230A3" w:rsidRPr="0073615C">
              <w:t>Insects in our place</w:t>
            </w:r>
          </w:p>
          <w:p w14:paraId="1CE16A28" w14:textId="3362E57E" w:rsidR="00F44BCF" w:rsidRPr="0073615C" w:rsidRDefault="001A7B41" w:rsidP="00E761F5">
            <w:pPr>
              <w:pStyle w:val="TSMtxt3pt"/>
              <w:spacing w:before="0"/>
            </w:pPr>
            <w:r w:rsidRPr="0073615C">
              <w:t>Have the students reread the sidebar on page 13 about reliable data. Have them keep this in mind while critiquing the methods used by the students and while reflecting on the survey’s success.</w:t>
            </w:r>
          </w:p>
          <w:p w14:paraId="440A6AA7" w14:textId="77777777" w:rsidR="007D198D" w:rsidRPr="0073615C" w:rsidRDefault="007D198D" w:rsidP="007D198D">
            <w:pPr>
              <w:pStyle w:val="TSMitalicbullets"/>
            </w:pPr>
            <w:r w:rsidRPr="0073615C">
              <w:t xml:space="preserve">Do you think the data that the students recorded was reliable? Are there different kinds of invertebrates that they might not have collected or counted with the survey methods they used? </w:t>
            </w:r>
          </w:p>
          <w:p w14:paraId="5EAA711E" w14:textId="77777777" w:rsidR="007D198D" w:rsidRPr="0073615C" w:rsidRDefault="007D198D" w:rsidP="007D198D">
            <w:pPr>
              <w:pStyle w:val="TSMitalicbullets"/>
            </w:pPr>
            <w:r w:rsidRPr="0073615C">
              <w:t>What did the students do to ensure that they gathered their data in similar ways across all the sites? Are there other things the students might have done to ensure they gathered similar data from all the sites?</w:t>
            </w:r>
          </w:p>
          <w:p w14:paraId="4BC26DAE" w14:textId="77777777" w:rsidR="007D198D" w:rsidRPr="0073615C" w:rsidRDefault="007D198D" w:rsidP="007D198D">
            <w:pPr>
              <w:pStyle w:val="TSMitalicbullets"/>
            </w:pPr>
            <w:r w:rsidRPr="0073615C">
              <w:t>The students had two goals but achieved only one. Was the time and effort they put into their investigation justified?</w:t>
            </w:r>
          </w:p>
          <w:p w14:paraId="7CF6879F" w14:textId="77777777" w:rsidR="007D198D" w:rsidRPr="0073615C" w:rsidRDefault="007D198D" w:rsidP="007D198D">
            <w:pPr>
              <w:pStyle w:val="TSMitalicbullets"/>
            </w:pPr>
            <w:r w:rsidRPr="0073615C">
              <w:t>The Dunedin students surveyed three different schools and worked with a university scientist. Why do you think they did this? How do you think it helped?</w:t>
            </w:r>
          </w:p>
          <w:p w14:paraId="18BDCFAE" w14:textId="77777777" w:rsidR="007D198D" w:rsidRPr="0073615C" w:rsidRDefault="007D198D" w:rsidP="007D198D">
            <w:pPr>
              <w:pStyle w:val="TSMitalicbullets"/>
            </w:pPr>
            <w:r w:rsidRPr="0073615C">
              <w:t>The students put a lot of work into communicating what they found out. Do you agree that young people should try to influence people in their community like this?</w:t>
            </w:r>
          </w:p>
          <w:p w14:paraId="740AD54F" w14:textId="50426AAE" w:rsidR="001A7B41" w:rsidRPr="0073615C" w:rsidRDefault="00F03BA9" w:rsidP="007D198D">
            <w:pPr>
              <w:pStyle w:val="TSMTxt"/>
            </w:pPr>
            <w:r w:rsidRPr="0073615C">
              <w:t>Invite the students to think back to the questions they raised when they began the reading.</w:t>
            </w:r>
          </w:p>
          <w:p w14:paraId="05FA0FB8" w14:textId="77777777" w:rsidR="00261AC2" w:rsidRPr="0073615C" w:rsidRDefault="00261AC2" w:rsidP="00261AC2">
            <w:pPr>
              <w:pStyle w:val="TSMitalicbullets"/>
            </w:pPr>
            <w:r w:rsidRPr="0073615C">
              <w:t xml:space="preserve">Are there questions that you still have? </w:t>
            </w:r>
          </w:p>
          <w:p w14:paraId="6539BE7D" w14:textId="77777777" w:rsidR="00261AC2" w:rsidRPr="0073615C" w:rsidRDefault="00261AC2" w:rsidP="00261AC2">
            <w:pPr>
              <w:pStyle w:val="TSMitalicbullets"/>
            </w:pPr>
            <w:r w:rsidRPr="0073615C">
              <w:t>Who are some people in our community who might have similar questions? Who could we work with to find answers?</w:t>
            </w:r>
          </w:p>
          <w:p w14:paraId="4C4B8A56" w14:textId="77777777" w:rsidR="00BC08A1" w:rsidRPr="0073615C" w:rsidRDefault="00BC08A1" w:rsidP="00E761F5">
            <w:pPr>
              <w:pStyle w:val="TSMtxt3pt"/>
            </w:pPr>
            <w:r w:rsidRPr="0073615C">
              <w:t xml:space="preserve">Support the students to use what they have learned to plan and conduct their own investigation into invertebrates. They might want to compare invertebrates in the ecosystem of their school with those in another local ecosystem or investigate a rare invertebrate that lives locally. They might want to investigate how changes in the time of day, weather, or season affects which invertebrates they find. </w:t>
            </w:r>
          </w:p>
          <w:p w14:paraId="1F036E3A" w14:textId="127294DB" w:rsidR="00F03BA9" w:rsidRPr="0073615C" w:rsidRDefault="00BC08A1" w:rsidP="00E761F5">
            <w:pPr>
              <w:pStyle w:val="TSMtxt3pt"/>
            </w:pPr>
            <w:r w:rsidRPr="0073615C">
              <w:t>Support the students to identify and address any gaps in their knowledge, which they will need to fill to complete their investigation. For example, students need to be able to:</w:t>
            </w:r>
          </w:p>
          <w:p w14:paraId="1BA95D67" w14:textId="77777777" w:rsidR="000958D5" w:rsidRPr="0073615C" w:rsidRDefault="000958D5" w:rsidP="000958D5">
            <w:pPr>
              <w:pStyle w:val="TSMtextbullets"/>
            </w:pPr>
            <w:r w:rsidRPr="0073615C">
              <w:t>identify and sort the insects they find</w:t>
            </w:r>
          </w:p>
          <w:p w14:paraId="4B70F33C" w14:textId="77777777" w:rsidR="000958D5" w:rsidRPr="0073615C" w:rsidRDefault="000958D5" w:rsidP="000958D5">
            <w:pPr>
              <w:pStyle w:val="TSMtextbullets"/>
            </w:pPr>
            <w:r w:rsidRPr="0073615C">
              <w:t>design datasheets and tally charts</w:t>
            </w:r>
          </w:p>
          <w:p w14:paraId="47303530" w14:textId="77777777" w:rsidR="000958D5" w:rsidRPr="0073615C" w:rsidRDefault="000958D5" w:rsidP="000958D5">
            <w:pPr>
              <w:pStyle w:val="TSMtextbullets"/>
            </w:pPr>
            <w:r w:rsidRPr="0073615C">
              <w:t>graph their survey results</w:t>
            </w:r>
          </w:p>
          <w:p w14:paraId="1F755DF6" w14:textId="7D3F3385" w:rsidR="000958D5" w:rsidRPr="0073615C" w:rsidRDefault="000958D5" w:rsidP="000958D5">
            <w:pPr>
              <w:pStyle w:val="TSMtextbullets"/>
            </w:pPr>
            <w:r w:rsidRPr="0073615C">
              <w:t>investigate other methods of collecting their data (such as the bug traps described in “</w:t>
            </w:r>
            <w:hyperlink r:id="rId34" w:history="1">
              <w:r w:rsidRPr="0073615C">
                <w:rPr>
                  <w:rStyle w:val="Hyperlink"/>
                </w:rPr>
                <w:t>An Invasion of Yellow Crazies</w:t>
              </w:r>
            </w:hyperlink>
            <w:r w:rsidRPr="0073615C">
              <w:t>”).</w:t>
            </w:r>
          </w:p>
          <w:p w14:paraId="50C55B3E" w14:textId="6F92874C" w:rsidR="00BC08A1" w:rsidRPr="0073615C" w:rsidRDefault="00EE2616" w:rsidP="000958D5">
            <w:pPr>
              <w:pStyle w:val="TSMTxt"/>
            </w:pPr>
            <w:r w:rsidRPr="0073615C">
              <w:t>Students may wish to incorporate digital technology tools into their scientific process, for example, they might:</w:t>
            </w:r>
          </w:p>
          <w:p w14:paraId="6F9AFBC9" w14:textId="1475AEFF" w:rsidR="007676E5" w:rsidRPr="0073615C" w:rsidRDefault="007676E5" w:rsidP="007676E5">
            <w:pPr>
              <w:pStyle w:val="TSMtextbullets"/>
            </w:pPr>
            <w:r w:rsidRPr="0073615C">
              <w:t>take digital photos of each survey count and compare and check their results</w:t>
            </w:r>
          </w:p>
          <w:p w14:paraId="27BA4801" w14:textId="4EE88D0D" w:rsidR="007676E5" w:rsidRPr="0073615C" w:rsidRDefault="007676E5" w:rsidP="007676E5">
            <w:pPr>
              <w:pStyle w:val="TSMtextbullets"/>
            </w:pPr>
            <w:r w:rsidRPr="0073615C">
              <w:t>use a digital microscope to examine their bugs</w:t>
            </w:r>
          </w:p>
          <w:p w14:paraId="24A746A6" w14:textId="1DE2C195" w:rsidR="00F03237" w:rsidRPr="0073615C" w:rsidRDefault="007676E5" w:rsidP="000A79A7">
            <w:pPr>
              <w:pStyle w:val="TSMtextbullets"/>
              <w:spacing w:after="120"/>
            </w:pPr>
            <w:r w:rsidRPr="0073615C">
              <w:t>create a simple database that stores their data on the number of invertebrates found in different locations.</w:t>
            </w:r>
          </w:p>
        </w:tc>
        <w:tc>
          <w:tcPr>
            <w:tcW w:w="5222" w:type="dxa"/>
            <w:tcBorders>
              <w:top w:val="single" w:sz="4" w:space="0" w:color="BFBFBF"/>
            </w:tcBorders>
            <w:shd w:val="clear" w:color="auto" w:fill="F8F0E4"/>
          </w:tcPr>
          <w:p w14:paraId="404E248C" w14:textId="77777777" w:rsidR="00F94D87" w:rsidRPr="0073615C" w:rsidRDefault="00F94D87" w:rsidP="00811C57">
            <w:pPr>
              <w:pStyle w:val="TSMTxt"/>
              <w:spacing w:after="240"/>
            </w:pPr>
            <w:r w:rsidRPr="0073615C">
              <w:rPr>
                <w:noProof/>
                <w:lang w:eastAsia="en-NZ"/>
              </w:rPr>
              <mc:AlternateContent>
                <mc:Choice Requires="wps">
                  <w:drawing>
                    <wp:anchor distT="0" distB="0" distL="114300" distR="114300" simplePos="0" relativeHeight="251613184" behindDoc="0" locked="1" layoutInCell="1" allowOverlap="1" wp14:anchorId="2044E85A" wp14:editId="4FACDD62">
                      <wp:simplePos x="0" y="0"/>
                      <wp:positionH relativeFrom="column">
                        <wp:posOffset>823595</wp:posOffset>
                      </wp:positionH>
                      <wp:positionV relativeFrom="page">
                        <wp:posOffset>-897890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1F1CFD5F" w14:textId="5B481815" w:rsidR="0083227D" w:rsidRPr="006845DD" w:rsidRDefault="00494915" w:rsidP="002563E3">
                                  <w:pPr>
                                    <w:pStyle w:val="TSMTxt"/>
                                    <w:spacing w:before="80"/>
                                  </w:pPr>
                                  <w:r w:rsidRPr="00494915">
                                    <w:t>The following activities and suggestions are</w:t>
                                  </w:r>
                                  <w:r w:rsidR="00D9196B">
                                    <w:t> </w:t>
                                  </w:r>
                                  <w:r w:rsidRPr="00494915">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4E85A" id="_x0000_s1034" type="#_x0000_t202" style="position:absolute;left:0;text-align:left;margin-left:64.85pt;margin-top:-70.7pt;width:194.75pt;height:80.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v1MgIAAFsEAAAOAAAAZHJzL2Uyb0RvYy54bWysVNtu2zAMfR+wfxD0vthxc5sRp+iSZRjQ&#10;XYB2HyDLsi1MFjVJiZ19fSk5zbL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" strokecolor="#003d26" strokeweight="2.25pt">
                      <v:textbox>
                        <w:txbxContent>
                          <w:p w14:paraId="1F1CFD5F" w14:textId="5B481815" w:rsidR="0083227D" w:rsidRPr="006845DD" w:rsidRDefault="00494915" w:rsidP="002563E3">
                            <w:pPr>
                              <w:pStyle w:val="TSMTxt"/>
                              <w:spacing w:before="80"/>
                            </w:pPr>
                            <w:r w:rsidRPr="00494915">
                              <w:t>The following activities and suggestions are</w:t>
                            </w:r>
                            <w:r w:rsidR="00D9196B">
                              <w:t> </w:t>
                            </w:r>
                            <w:r w:rsidRPr="00494915">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5B40E297" w14:textId="17E581E8" w:rsidR="00811C57" w:rsidRPr="0073615C" w:rsidRDefault="007676E5" w:rsidP="00E761F5">
            <w:pPr>
              <w:pStyle w:val="TSMTxt"/>
              <w:spacing w:before="0"/>
            </w:pPr>
            <w:r w:rsidRPr="0073615C">
              <w:t xml:space="preserve">When they have completed their investigation, the students could design their own means of communicating their findings. (See </w:t>
            </w:r>
            <w:r w:rsidRPr="008B3D2C">
              <w:t xml:space="preserve">page </w:t>
            </w:r>
            <w:r w:rsidR="008B3D2C">
              <w:t>7</w:t>
            </w:r>
            <w:r w:rsidR="008A7BAE">
              <w:t xml:space="preserve"> of this TSM</w:t>
            </w:r>
            <w:r w:rsidR="00A173F0">
              <w:t>.</w:t>
            </w:r>
            <w:r w:rsidRPr="0073615C">
              <w:t>)</w:t>
            </w:r>
          </w:p>
          <w:p w14:paraId="63419631" w14:textId="6C3D086B" w:rsidR="00F03237" w:rsidRPr="0073615C" w:rsidRDefault="00F03237" w:rsidP="00F44BCF">
            <w:pPr>
              <w:pStyle w:val="Heading3"/>
            </w:pPr>
            <w:r w:rsidRPr="0073615C">
              <w:t xml:space="preserve">Activity </w:t>
            </w:r>
            <w:r w:rsidR="00947DE6" w:rsidRPr="0073615C">
              <w:t>2 – Peripatus</w:t>
            </w:r>
          </w:p>
          <w:p w14:paraId="0C74EEF1" w14:textId="77777777" w:rsidR="00F44BCF" w:rsidRPr="0073615C" w:rsidRDefault="006E5CD3" w:rsidP="00E761F5">
            <w:pPr>
              <w:pStyle w:val="TSMtxt3pt"/>
              <w:spacing w:before="0"/>
            </w:pPr>
            <w:r w:rsidRPr="0073615C">
              <w:t>Your students could investigate the peripatus to find out more about what makes them so special. Prompt them to ask questions like:</w:t>
            </w:r>
          </w:p>
          <w:p w14:paraId="24E50864" w14:textId="77777777" w:rsidR="00356660" w:rsidRPr="0073615C" w:rsidRDefault="00356660" w:rsidP="00356660">
            <w:pPr>
              <w:pStyle w:val="TSMitalicbullets"/>
            </w:pPr>
            <w:r w:rsidRPr="0073615C">
              <w:t>What makes them so interesting?</w:t>
            </w:r>
          </w:p>
          <w:p w14:paraId="017F987B" w14:textId="4998026D" w:rsidR="00356660" w:rsidRPr="0073615C" w:rsidRDefault="00356660" w:rsidP="00356660">
            <w:pPr>
              <w:pStyle w:val="TSMitalicbullets"/>
            </w:pPr>
            <w:r w:rsidRPr="0073615C">
              <w:t>How have they survived for 500 million years? What features do they have that help them stay alive? Where are</w:t>
            </w:r>
            <w:r w:rsidR="00BE4D16" w:rsidRPr="0073615C">
              <w:t> </w:t>
            </w:r>
            <w:r w:rsidRPr="0073615C">
              <w:t>they currently found? Why are they not found anywhere</w:t>
            </w:r>
            <w:r w:rsidR="00BE4D16" w:rsidRPr="0073615C">
              <w:t> </w:t>
            </w:r>
            <w:r w:rsidRPr="0073615C">
              <w:t>else?</w:t>
            </w:r>
          </w:p>
          <w:p w14:paraId="269A08BD" w14:textId="77777777" w:rsidR="006E5CD3" w:rsidRPr="0073615C" w:rsidRDefault="007D23FD" w:rsidP="00E761F5">
            <w:pPr>
              <w:pStyle w:val="TSMtxt3pt"/>
            </w:pPr>
            <w:r w:rsidRPr="0073615C">
              <w:t>Challenge the students to think about whether the fate of the peripatus really matters and, if so, why.</w:t>
            </w:r>
          </w:p>
          <w:p w14:paraId="66B49F08" w14:textId="77777777" w:rsidR="002722C9" w:rsidRPr="0073615C" w:rsidRDefault="002722C9" w:rsidP="00A37DBD">
            <w:pPr>
              <w:pStyle w:val="Heading3"/>
            </w:pPr>
            <w:r w:rsidRPr="0073615C">
              <w:t>Extension</w:t>
            </w:r>
          </w:p>
          <w:p w14:paraId="7F1CA3B4" w14:textId="30FE1E33" w:rsidR="002424D9" w:rsidRPr="0073615C" w:rsidRDefault="002722C9" w:rsidP="002722C9">
            <w:pPr>
              <w:pStyle w:val="TSMtxt3pt"/>
            </w:pPr>
            <w:r w:rsidRPr="0073615C">
              <w:t>Insects are a hot topic. There is widespread alarm about the</w:t>
            </w:r>
            <w:r w:rsidR="00BE4D16" w:rsidRPr="0073615C">
              <w:t> </w:t>
            </w:r>
            <w:r w:rsidRPr="0073615C">
              <w:t>decline of insects, such as honeybees and monarch butterflies. On the other hand, insects like the varroa mite are</w:t>
            </w:r>
            <w:r w:rsidR="00BE4D16" w:rsidRPr="0073615C">
              <w:t> </w:t>
            </w:r>
            <w:r w:rsidRPr="0073615C">
              <w:t>pests that threaten our livelihoods. The students could investigate some of these insects as a context for exploring bigger questions, for example:</w:t>
            </w:r>
          </w:p>
          <w:p w14:paraId="088C50A2" w14:textId="77777777" w:rsidR="001413C1" w:rsidRPr="0073615C" w:rsidRDefault="001413C1" w:rsidP="001413C1">
            <w:pPr>
              <w:pStyle w:val="TSMitalicbullets"/>
            </w:pPr>
            <w:r w:rsidRPr="0073615C">
              <w:t>What roles do invertebrates play in ecosystems?</w:t>
            </w:r>
          </w:p>
          <w:p w14:paraId="09FDFA99" w14:textId="77777777" w:rsidR="001413C1" w:rsidRPr="0073615C" w:rsidRDefault="001413C1" w:rsidP="001413C1">
            <w:pPr>
              <w:pStyle w:val="TSMitalicbullets"/>
            </w:pPr>
            <w:r w:rsidRPr="0073615C">
              <w:t>How can we protect native invertebrates? Why is this important?</w:t>
            </w:r>
          </w:p>
          <w:p w14:paraId="109CBC50" w14:textId="6F7C77E2" w:rsidR="002722C9" w:rsidRPr="0073615C" w:rsidRDefault="001413C1" w:rsidP="001413C1">
            <w:pPr>
              <w:pStyle w:val="TSMitalicbullets"/>
            </w:pPr>
            <w:r w:rsidRPr="0073615C">
              <w:t>Why are some invertebrates classified as pests? What can</w:t>
            </w:r>
            <w:r w:rsidR="00BE4D16" w:rsidRPr="0073615C">
              <w:t> </w:t>
            </w:r>
            <w:r w:rsidRPr="0073615C">
              <w:t>we do about them?</w:t>
            </w:r>
          </w:p>
          <w:p w14:paraId="6579CF88" w14:textId="77777777" w:rsidR="00605CA1" w:rsidRPr="0073615C" w:rsidRDefault="00605CA1" w:rsidP="00605CA1">
            <w:pPr>
              <w:pStyle w:val="Heading3"/>
            </w:pPr>
            <w:r w:rsidRPr="0073615C">
              <w:t>Activity 3 – Bug hotels</w:t>
            </w:r>
          </w:p>
          <w:p w14:paraId="6A6411D6" w14:textId="309C0131" w:rsidR="00605CA1" w:rsidRPr="0073615C" w:rsidRDefault="00605CA1" w:rsidP="00B5134F">
            <w:pPr>
              <w:pStyle w:val="TSMtxt3pt"/>
              <w:spacing w:before="0"/>
            </w:pPr>
            <w:r w:rsidRPr="0073615C">
              <w:t xml:space="preserve">Students might be interested in designing and building their own bug hotels. They could experiment with adaptations to make them safe and appealing to “good” insects and repel the pests. Having found success, they could then promote their idea to others in the community. </w:t>
            </w:r>
          </w:p>
        </w:tc>
      </w:tr>
    </w:tbl>
    <w:p w14:paraId="40493D36" w14:textId="77777777" w:rsidR="00BB364B" w:rsidRPr="0073615C" w:rsidRDefault="00BB364B" w:rsidP="00FA68BE">
      <w:pPr>
        <w:pStyle w:val="TSMtxt3pt"/>
        <w:spacing w:before="0" w:after="0"/>
      </w:pPr>
    </w:p>
    <w:p w14:paraId="54BE174F" w14:textId="77777777" w:rsidR="00603129" w:rsidRPr="0073615C" w:rsidRDefault="00603129" w:rsidP="00FA68BE">
      <w:pPr>
        <w:pStyle w:val="TSMtxt3pt"/>
        <w:spacing w:before="0" w:after="0"/>
        <w:sectPr w:rsidR="00603129" w:rsidRPr="0073615C" w:rsidSect="00603129">
          <w:type w:val="continuous"/>
          <w:pgSz w:w="11900" w:h="16840" w:code="9"/>
          <w:pgMar w:top="851" w:right="851" w:bottom="567" w:left="851" w:header="567" w:footer="284" w:gutter="0"/>
          <w:cols w:space="708"/>
          <w:formProt w:val="0"/>
        </w:sectPr>
      </w:pPr>
    </w:p>
    <w:tbl>
      <w:tblPr>
        <w:tblW w:w="10206" w:type="dxa"/>
        <w:tblLayout w:type="fixed"/>
        <w:tblCellMar>
          <w:right w:w="57" w:type="dxa"/>
        </w:tblCellMar>
        <w:tblLook w:val="00A0" w:firstRow="1" w:lastRow="0" w:firstColumn="1" w:lastColumn="0" w:noHBand="0" w:noVBand="0"/>
      </w:tblPr>
      <w:tblGrid>
        <w:gridCol w:w="5098"/>
        <w:gridCol w:w="5108"/>
      </w:tblGrid>
      <w:tr w:rsidR="005041D2" w:rsidRPr="0073615C" w14:paraId="7E4AC888" w14:textId="77777777" w:rsidTr="00CB7C6C">
        <w:trPr>
          <w:trHeight w:val="79"/>
        </w:trPr>
        <w:tc>
          <w:tcPr>
            <w:tcW w:w="5098" w:type="dxa"/>
            <w:tcBorders>
              <w:top w:val="single" w:sz="4" w:space="0" w:color="BFBFBF"/>
            </w:tcBorders>
            <w:shd w:val="clear" w:color="auto" w:fill="F8F0E4"/>
          </w:tcPr>
          <w:p w14:paraId="72FACDD5" w14:textId="77777777" w:rsidR="005041D2" w:rsidRPr="0073615C" w:rsidRDefault="005041D2" w:rsidP="005041D2">
            <w:pPr>
              <w:pStyle w:val="Heading3"/>
            </w:pPr>
            <w:r w:rsidRPr="0073615C">
              <w:lastRenderedPageBreak/>
              <w:t>Activity 4 – Getting the message out</w:t>
            </w:r>
          </w:p>
          <w:p w14:paraId="1AB769C1" w14:textId="55582B68" w:rsidR="005041D2" w:rsidRPr="0073615C" w:rsidRDefault="005041D2" w:rsidP="005041D2">
            <w:pPr>
              <w:pStyle w:val="TSMtxt3pt"/>
              <w:spacing w:before="0"/>
            </w:pPr>
            <w:r w:rsidRPr="0073615C">
              <w:t>Having conducted their own investigations, the students could design posters or information sheets to show people in the community what is in their neighbourhood. Alternatively, they</w:t>
            </w:r>
            <w:r w:rsidR="00C2622A" w:rsidRPr="0073615C">
              <w:t> </w:t>
            </w:r>
            <w:r w:rsidRPr="0073615C">
              <w:t>could:</w:t>
            </w:r>
          </w:p>
          <w:p w14:paraId="0960D0E2" w14:textId="77777777" w:rsidR="005041D2" w:rsidRPr="0073615C" w:rsidRDefault="005041D2" w:rsidP="005041D2">
            <w:pPr>
              <w:pStyle w:val="TSMtextbullets"/>
            </w:pPr>
            <w:r w:rsidRPr="0073615C">
              <w:t xml:space="preserve">create and publish their own podcasts </w:t>
            </w:r>
          </w:p>
          <w:p w14:paraId="623A1151" w14:textId="77777777" w:rsidR="005041D2" w:rsidRPr="0073615C" w:rsidRDefault="005041D2" w:rsidP="005041D2">
            <w:pPr>
              <w:pStyle w:val="TSMtextbullets"/>
            </w:pPr>
            <w:r w:rsidRPr="0073615C">
              <w:t>use a digital camera and software to create a digital collage</w:t>
            </w:r>
          </w:p>
          <w:p w14:paraId="7CD7877D" w14:textId="77777777" w:rsidR="005041D2" w:rsidRPr="0073615C" w:rsidRDefault="005041D2" w:rsidP="005041D2">
            <w:pPr>
              <w:pStyle w:val="TSMtextbullets"/>
            </w:pPr>
            <w:r w:rsidRPr="0073615C">
              <w:t>make a video to be published online.</w:t>
            </w:r>
          </w:p>
          <w:p w14:paraId="14AF071B" w14:textId="2870BD1A" w:rsidR="005041D2" w:rsidRPr="0073615C" w:rsidRDefault="00E35304" w:rsidP="000A79A7">
            <w:pPr>
              <w:pStyle w:val="TSMTxt1st"/>
              <w:spacing w:after="120"/>
            </w:pPr>
            <w:r w:rsidRPr="0073615C">
              <w:t xml:space="preserve">Reinforce the importance of knowing who the audience is and being clear about the message they are trying to communicate. Support this thinking by having the students review the section in the article on good communication. They could look at the </w:t>
            </w:r>
            <w:hyperlink r:id="rId35" w:history="1">
              <w:r w:rsidRPr="0073615C">
                <w:rPr>
                  <w:rStyle w:val="Hyperlink"/>
                </w:rPr>
                <w:t>flyers created by the Dunedin students</w:t>
              </w:r>
            </w:hyperlink>
            <w:r w:rsidRPr="0073615C">
              <w:t xml:space="preserve"> and critique them in light of the tips for designing a good flyer. Remind the students of the techniques the writer used to appeal to the reader (such as the title and the inclusion of everyday language) and to add detail (such as the use of noun phrases).</w:t>
            </w:r>
          </w:p>
        </w:tc>
        <w:tc>
          <w:tcPr>
            <w:tcW w:w="5108" w:type="dxa"/>
            <w:tcBorders>
              <w:top w:val="single" w:sz="4" w:space="0" w:color="BFBFBF"/>
            </w:tcBorders>
            <w:shd w:val="clear" w:color="auto" w:fill="F8F0E4"/>
          </w:tcPr>
          <w:p w14:paraId="60794734" w14:textId="77777777" w:rsidR="005041D2" w:rsidRPr="0073615C" w:rsidRDefault="005041D2" w:rsidP="006E3B76">
            <w:pPr>
              <w:pStyle w:val="TSMtxt3pt"/>
              <w:spacing w:before="0"/>
            </w:pPr>
          </w:p>
          <w:p w14:paraId="4897D193" w14:textId="77777777" w:rsidR="00455F18" w:rsidRPr="0073615C" w:rsidRDefault="00455F18" w:rsidP="006E3B76">
            <w:pPr>
              <w:pStyle w:val="TSMtxt3pt"/>
              <w:spacing w:before="0"/>
            </w:pPr>
          </w:p>
          <w:p w14:paraId="5DDEE7A0" w14:textId="77777777" w:rsidR="00D54E09" w:rsidRPr="0073615C" w:rsidRDefault="00D54E09" w:rsidP="00D54E09">
            <w:pPr>
              <w:pStyle w:val="TSMitalicbullets"/>
            </w:pPr>
            <w:r w:rsidRPr="0073615C">
              <w:t>Do these tips help us to plan our own way of getting our message out?</w:t>
            </w:r>
          </w:p>
          <w:p w14:paraId="16A6C477" w14:textId="77777777" w:rsidR="00455F18" w:rsidRPr="0073615C" w:rsidRDefault="00D54E09" w:rsidP="00D54E09">
            <w:pPr>
              <w:pStyle w:val="TSMitalicbullets"/>
            </w:pPr>
            <w:r w:rsidRPr="0073615C">
              <w:t>Are there other things we should be thinking about to make sure we reach our audience?</w:t>
            </w:r>
          </w:p>
          <w:p w14:paraId="3C720C33" w14:textId="70A48367" w:rsidR="00D54E09" w:rsidRPr="0073615C" w:rsidRDefault="00CA6D7B" w:rsidP="00CA6D7B">
            <w:pPr>
              <w:pStyle w:val="TSMtxt3pt"/>
            </w:pPr>
            <w:r w:rsidRPr="0073615C">
              <w:t>Have the students reflect on the effectiveness of their communication and perhaps do a survey to check its effectiveness. Have them use what they learn to write their own</w:t>
            </w:r>
            <w:r w:rsidR="0074090B" w:rsidRPr="0073615C">
              <w:t> </w:t>
            </w:r>
            <w:r w:rsidRPr="0073615C">
              <w:t>set of tips for effective scientific communication using their</w:t>
            </w:r>
            <w:r w:rsidR="0074090B" w:rsidRPr="0073615C">
              <w:t> </w:t>
            </w:r>
            <w:r w:rsidRPr="0073615C">
              <w:t>chosen media.</w:t>
            </w:r>
          </w:p>
        </w:tc>
      </w:tr>
    </w:tbl>
    <w:p w14:paraId="6D3435E8" w14:textId="77777777" w:rsidR="00A57149" w:rsidRPr="0073615C" w:rsidRDefault="00A57149" w:rsidP="00842AB6">
      <w:pPr>
        <w:pStyle w:val="TSMtxt3pt"/>
        <w:spacing w:before="0" w:after="0"/>
      </w:pPr>
    </w:p>
    <w:p w14:paraId="0705069C" w14:textId="77777777" w:rsidR="00A01D21" w:rsidRPr="0073615C" w:rsidRDefault="00A01D21" w:rsidP="00A01D21">
      <w:pPr>
        <w:pStyle w:val="TSMtxt3pt"/>
        <w:sectPr w:rsidR="00A01D21" w:rsidRPr="0073615C" w:rsidSect="00603129">
          <w:footerReference w:type="default" r:id="rId36"/>
          <w:type w:val="continuous"/>
          <w:pgSz w:w="11900" w:h="16840" w:code="9"/>
          <w:pgMar w:top="851" w:right="851" w:bottom="567" w:left="851" w:header="567" w:footer="284" w:gutter="0"/>
          <w:cols w:space="708"/>
          <w:formProt w:val="0"/>
        </w:sectPr>
      </w:pPr>
    </w:p>
    <w:p w14:paraId="66DB55ED" w14:textId="77777777" w:rsidR="00E321D9" w:rsidRPr="0073615C" w:rsidRDefault="00E321D9" w:rsidP="00E321D9">
      <w:pPr>
        <w:pStyle w:val="TSMtxt3pt"/>
        <w:spacing w:before="0" w:after="0"/>
        <w:rPr>
          <w:sz w:val="2"/>
          <w:szCs w:val="2"/>
        </w:rPr>
        <w:sectPr w:rsidR="00E321D9" w:rsidRPr="0073615C" w:rsidSect="00A01D21">
          <w:footerReference w:type="default" r:id="rId37"/>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01D21" w:rsidRPr="0073615C" w14:paraId="5827EBDF" w14:textId="77777777" w:rsidTr="00281255">
        <w:tc>
          <w:tcPr>
            <w:tcW w:w="5211" w:type="dxa"/>
            <w:shd w:val="clear" w:color="auto" w:fill="FFFFFF"/>
          </w:tcPr>
          <w:p w14:paraId="077C5B57" w14:textId="48E40E00" w:rsidR="00A01D21" w:rsidRPr="0073615C" w:rsidRDefault="00A01D21" w:rsidP="00281255">
            <w:pPr>
              <w:pStyle w:val="Heading3"/>
              <w:spacing w:before="120" w:after="0"/>
            </w:pPr>
            <w:r w:rsidRPr="0073615C">
              <w:t>RESOURCE LINKS</w:t>
            </w:r>
          </w:p>
        </w:tc>
        <w:tc>
          <w:tcPr>
            <w:tcW w:w="5222" w:type="dxa"/>
            <w:shd w:val="clear" w:color="auto" w:fill="FFFFFF"/>
          </w:tcPr>
          <w:p w14:paraId="48C8BDD8" w14:textId="77777777" w:rsidR="00A01D21" w:rsidRPr="0073615C" w:rsidRDefault="00A01D21" w:rsidP="00281255">
            <w:pPr>
              <w:pStyle w:val="Heading3"/>
              <w:spacing w:before="120" w:after="0"/>
            </w:pPr>
          </w:p>
        </w:tc>
      </w:tr>
    </w:tbl>
    <w:p w14:paraId="0E90B324" w14:textId="77777777" w:rsidR="00A01D21" w:rsidRPr="0073615C" w:rsidRDefault="00A01D21" w:rsidP="00A01D21">
      <w:pPr>
        <w:spacing w:before="0" w:line="240" w:lineRule="auto"/>
        <w:sectPr w:rsidR="00A01D21" w:rsidRPr="0073615C" w:rsidSect="00E321D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2F4F05" w:rsidRPr="0073615C" w14:paraId="24F3AE01" w14:textId="77777777" w:rsidTr="00281255">
        <w:trPr>
          <w:trHeight w:val="79"/>
        </w:trPr>
        <w:tc>
          <w:tcPr>
            <w:tcW w:w="5211" w:type="dxa"/>
            <w:tcBorders>
              <w:top w:val="single" w:sz="4" w:space="0" w:color="BFBFBF"/>
            </w:tcBorders>
            <w:shd w:val="clear" w:color="auto" w:fill="F8F0E4"/>
          </w:tcPr>
          <w:p w14:paraId="10BFFBE2" w14:textId="77777777" w:rsidR="00BC36C4" w:rsidRPr="0073615C" w:rsidRDefault="00BC36C4" w:rsidP="00BC36C4">
            <w:pPr>
              <w:pStyle w:val="Heading4"/>
            </w:pPr>
            <w:r w:rsidRPr="0073615C">
              <w:t>Connected and School Journal</w:t>
            </w:r>
          </w:p>
          <w:p w14:paraId="302EC47A" w14:textId="77777777" w:rsidR="00BC36C4" w:rsidRPr="0073615C" w:rsidRDefault="00BC36C4" w:rsidP="00B5134F">
            <w:pPr>
              <w:pStyle w:val="TSMtxt3pt"/>
              <w:spacing w:after="0"/>
              <w:rPr>
                <w:rFonts w:eastAsia="Calibri"/>
                <w:szCs w:val="17"/>
              </w:rPr>
            </w:pPr>
            <w:r w:rsidRPr="0073615C">
              <w:rPr>
                <w:rFonts w:eastAsia="Calibri"/>
                <w:szCs w:val="17"/>
              </w:rPr>
              <w:t>“</w:t>
            </w:r>
            <w:hyperlink r:id="rId38" w:history="1">
              <w:r w:rsidRPr="0073615C">
                <w:rPr>
                  <w:rStyle w:val="Hyperlink"/>
                  <w:rFonts w:eastAsia="Calibri"/>
                  <w:szCs w:val="17"/>
                </w:rPr>
                <w:t>The Takeaway Table</w:t>
              </w:r>
            </w:hyperlink>
            <w:r w:rsidRPr="0073615C">
              <w:rPr>
                <w:rFonts w:eastAsia="Calibri"/>
                <w:szCs w:val="17"/>
              </w:rPr>
              <w:t xml:space="preserve">”, </w:t>
            </w:r>
            <w:r w:rsidRPr="0073615C">
              <w:rPr>
                <w:rFonts w:eastAsia="Calibri"/>
                <w:i/>
                <w:szCs w:val="17"/>
              </w:rPr>
              <w:t>Connected</w:t>
            </w:r>
            <w:r w:rsidRPr="0073615C">
              <w:rPr>
                <w:rFonts w:eastAsia="Calibri"/>
                <w:szCs w:val="17"/>
              </w:rPr>
              <w:t xml:space="preserve"> 2013, Level 2, I Spy …</w:t>
            </w:r>
          </w:p>
          <w:p w14:paraId="0D3438B7" w14:textId="204BC781" w:rsidR="00BC36C4" w:rsidRPr="0073615C" w:rsidRDefault="00BC36C4" w:rsidP="00B5134F">
            <w:pPr>
              <w:pStyle w:val="TSMtxt3pt"/>
              <w:spacing w:after="0"/>
              <w:rPr>
                <w:rFonts w:eastAsia="Calibri"/>
                <w:szCs w:val="17"/>
              </w:rPr>
            </w:pPr>
            <w:r w:rsidRPr="0073615C">
              <w:rPr>
                <w:rFonts w:eastAsia="Calibri"/>
                <w:szCs w:val="17"/>
              </w:rPr>
              <w:t>“</w:t>
            </w:r>
            <w:hyperlink r:id="rId39" w:history="1">
              <w:r w:rsidRPr="0073615C">
                <w:rPr>
                  <w:rStyle w:val="Hyperlink"/>
                  <w:rFonts w:eastAsia="Calibri"/>
                  <w:szCs w:val="17"/>
                </w:rPr>
                <w:t>Operation Duck Pond</w:t>
              </w:r>
            </w:hyperlink>
            <w:r w:rsidRPr="0073615C">
              <w:rPr>
                <w:rFonts w:eastAsia="Calibri"/>
                <w:szCs w:val="17"/>
              </w:rPr>
              <w:t xml:space="preserve">”, </w:t>
            </w:r>
            <w:r w:rsidRPr="0073615C">
              <w:rPr>
                <w:rFonts w:eastAsia="Calibri"/>
                <w:i/>
                <w:szCs w:val="17"/>
              </w:rPr>
              <w:t>Connected</w:t>
            </w:r>
            <w:r w:rsidRPr="0073615C">
              <w:rPr>
                <w:rFonts w:eastAsia="Calibri"/>
                <w:szCs w:val="17"/>
              </w:rPr>
              <w:t xml:space="preserve"> 2015, Level 2, Have You</w:t>
            </w:r>
            <w:r w:rsidR="00B5134F">
              <w:rPr>
                <w:rFonts w:eastAsia="Calibri"/>
                <w:szCs w:val="17"/>
              </w:rPr>
              <w:t> </w:t>
            </w:r>
            <w:r w:rsidRPr="0073615C">
              <w:rPr>
                <w:rFonts w:eastAsia="Calibri"/>
                <w:szCs w:val="17"/>
              </w:rPr>
              <w:t>Checked?</w:t>
            </w:r>
          </w:p>
          <w:p w14:paraId="27708765" w14:textId="77777777" w:rsidR="00BC36C4" w:rsidRPr="0073615C" w:rsidRDefault="00BC36C4" w:rsidP="00B5134F">
            <w:pPr>
              <w:pStyle w:val="TSMtxt3pt"/>
              <w:spacing w:after="0"/>
              <w:rPr>
                <w:szCs w:val="17"/>
              </w:rPr>
            </w:pPr>
            <w:r w:rsidRPr="0073615C">
              <w:rPr>
                <w:szCs w:val="17"/>
              </w:rPr>
              <w:t>“</w:t>
            </w:r>
            <w:hyperlink r:id="rId40" w:history="1">
              <w:r w:rsidRPr="0073615C">
                <w:rPr>
                  <w:rStyle w:val="Hyperlink"/>
                  <w:rFonts w:eastAsia="Calibri"/>
                  <w:szCs w:val="17"/>
                </w:rPr>
                <w:t>An Invasion of Yellow Crazies</w:t>
              </w:r>
            </w:hyperlink>
            <w:r w:rsidRPr="0073615C">
              <w:rPr>
                <w:szCs w:val="17"/>
              </w:rPr>
              <w:t xml:space="preserve">”, </w:t>
            </w:r>
            <w:r w:rsidRPr="0073615C">
              <w:rPr>
                <w:i/>
                <w:szCs w:val="17"/>
              </w:rPr>
              <w:t>Connected</w:t>
            </w:r>
            <w:r w:rsidRPr="0073615C">
              <w:rPr>
                <w:szCs w:val="17"/>
              </w:rPr>
              <w:t xml:space="preserve"> 2016, Level 2, Show and Tell</w:t>
            </w:r>
          </w:p>
          <w:p w14:paraId="2306E909" w14:textId="77777777" w:rsidR="00BC36C4" w:rsidRPr="0073615C" w:rsidRDefault="00BC36C4" w:rsidP="00B5134F">
            <w:pPr>
              <w:pStyle w:val="TSMtxt3pt"/>
              <w:spacing w:after="0"/>
              <w:rPr>
                <w:szCs w:val="17"/>
              </w:rPr>
            </w:pPr>
            <w:r w:rsidRPr="0073615C">
              <w:rPr>
                <w:szCs w:val="17"/>
              </w:rPr>
              <w:t>“</w:t>
            </w:r>
            <w:hyperlink r:id="rId41" w:history="1">
              <w:r w:rsidRPr="0073615C">
                <w:rPr>
                  <w:rStyle w:val="Hyperlink"/>
                  <w:rFonts w:eastAsia="Calibri"/>
                  <w:szCs w:val="17"/>
                </w:rPr>
                <w:t>Kimihia Kermit</w:t>
              </w:r>
            </w:hyperlink>
            <w:r w:rsidRPr="0073615C">
              <w:rPr>
                <w:szCs w:val="17"/>
              </w:rPr>
              <w:t xml:space="preserve">”, </w:t>
            </w:r>
            <w:r w:rsidRPr="0073615C">
              <w:rPr>
                <w:i/>
                <w:szCs w:val="17"/>
              </w:rPr>
              <w:t>Connected</w:t>
            </w:r>
            <w:r w:rsidRPr="0073615C">
              <w:rPr>
                <w:szCs w:val="17"/>
              </w:rPr>
              <w:t xml:space="preserve"> 2019, Level 2, Wild Discoveries</w:t>
            </w:r>
          </w:p>
          <w:p w14:paraId="5B26D2B6" w14:textId="77777777" w:rsidR="00BC36C4" w:rsidRPr="0073615C" w:rsidRDefault="00BC36C4" w:rsidP="00B5134F">
            <w:pPr>
              <w:pStyle w:val="TSMtxt3pt"/>
              <w:spacing w:after="0"/>
              <w:rPr>
                <w:szCs w:val="17"/>
              </w:rPr>
            </w:pPr>
            <w:r w:rsidRPr="0073615C">
              <w:rPr>
                <w:szCs w:val="17"/>
              </w:rPr>
              <w:t>“</w:t>
            </w:r>
            <w:hyperlink r:id="rId42" w:history="1">
              <w:r w:rsidRPr="0073615C">
                <w:rPr>
                  <w:rStyle w:val="Hyperlink"/>
                  <w:rFonts w:eastAsia="Calibri"/>
                  <w:szCs w:val="17"/>
                </w:rPr>
                <w:t>Olly’s Cicadas</w:t>
              </w:r>
            </w:hyperlink>
            <w:r w:rsidRPr="0073615C">
              <w:rPr>
                <w:szCs w:val="17"/>
              </w:rPr>
              <w:t xml:space="preserve">”, </w:t>
            </w:r>
            <w:r w:rsidRPr="0073615C">
              <w:rPr>
                <w:i/>
                <w:szCs w:val="17"/>
              </w:rPr>
              <w:t>School Journal</w:t>
            </w:r>
            <w:r w:rsidRPr="0073615C">
              <w:rPr>
                <w:szCs w:val="17"/>
              </w:rPr>
              <w:t>, Level 3, November 2019</w:t>
            </w:r>
          </w:p>
          <w:p w14:paraId="7B6E8527" w14:textId="77777777" w:rsidR="00BC36C4" w:rsidRPr="0073615C" w:rsidRDefault="00BC36C4" w:rsidP="00BC36C4">
            <w:pPr>
              <w:pStyle w:val="TSMtxt3pt"/>
              <w:rPr>
                <w:szCs w:val="17"/>
              </w:rPr>
            </w:pPr>
            <w:r w:rsidRPr="0073615C">
              <w:rPr>
                <w:szCs w:val="17"/>
              </w:rPr>
              <w:t>“</w:t>
            </w:r>
            <w:hyperlink r:id="rId43" w:history="1">
              <w:r w:rsidRPr="0073615C">
                <w:rPr>
                  <w:rStyle w:val="Hyperlink"/>
                  <w:rFonts w:eastAsia="Calibri"/>
                  <w:szCs w:val="17"/>
                </w:rPr>
                <w:t>Wētā</w:t>
              </w:r>
            </w:hyperlink>
            <w:r w:rsidRPr="0073615C">
              <w:rPr>
                <w:szCs w:val="17"/>
              </w:rPr>
              <w:t xml:space="preserve">”, </w:t>
            </w:r>
            <w:r w:rsidRPr="0073615C">
              <w:rPr>
                <w:i/>
                <w:szCs w:val="17"/>
              </w:rPr>
              <w:t>School Journal</w:t>
            </w:r>
            <w:r w:rsidRPr="0073615C">
              <w:rPr>
                <w:szCs w:val="17"/>
              </w:rPr>
              <w:t>, Level 2, August 2019</w:t>
            </w:r>
          </w:p>
          <w:p w14:paraId="59F71EBB" w14:textId="77777777" w:rsidR="00BC36C4" w:rsidRPr="0073615C" w:rsidRDefault="00BC36C4" w:rsidP="00BC36C4">
            <w:pPr>
              <w:pStyle w:val="Heading4"/>
            </w:pPr>
            <w:r w:rsidRPr="0073615C">
              <w:t>Building Science Concepts</w:t>
            </w:r>
          </w:p>
          <w:p w14:paraId="7862C59F" w14:textId="6D0E7652" w:rsidR="00BC36C4" w:rsidRPr="0073615C" w:rsidRDefault="00BC36C4" w:rsidP="00BC36C4">
            <w:pPr>
              <w:pStyle w:val="TSMtxt3pt"/>
              <w:rPr>
                <w:szCs w:val="17"/>
              </w:rPr>
            </w:pPr>
            <w:r w:rsidRPr="0073615C">
              <w:rPr>
                <w:szCs w:val="17"/>
              </w:rPr>
              <w:t xml:space="preserve">Book 6: </w:t>
            </w:r>
            <w:hyperlink r:id="rId44" w:history="1">
              <w:r w:rsidRPr="00426371">
                <w:rPr>
                  <w:rStyle w:val="Hyperlink"/>
                  <w:szCs w:val="17"/>
                </w:rPr>
                <w:t>Soil Animals: Diversity beneath Our Feet</w:t>
              </w:r>
            </w:hyperlink>
          </w:p>
          <w:p w14:paraId="00444EDD" w14:textId="77777777" w:rsidR="00BC36C4" w:rsidRPr="0073615C" w:rsidRDefault="00BC36C4" w:rsidP="00BC36C4">
            <w:pPr>
              <w:pStyle w:val="Heading4"/>
            </w:pPr>
            <w:r w:rsidRPr="0073615C">
              <w:t>Science Learning Hub</w:t>
            </w:r>
          </w:p>
          <w:p w14:paraId="57922F8D" w14:textId="77777777" w:rsidR="00BC36C4" w:rsidRPr="0073615C" w:rsidRDefault="00BC36C4" w:rsidP="00B5134F">
            <w:pPr>
              <w:pStyle w:val="TSMtxt3pt"/>
              <w:spacing w:after="0"/>
              <w:rPr>
                <w:szCs w:val="17"/>
                <w:u w:val="single"/>
              </w:rPr>
            </w:pPr>
            <w:r w:rsidRPr="0073615C">
              <w:rPr>
                <w:szCs w:val="17"/>
              </w:rPr>
              <w:t xml:space="preserve">Differences between moths and butterflies: </w:t>
            </w:r>
            <w:hyperlink r:id="rId45">
              <w:r w:rsidRPr="0073615C">
                <w:rPr>
                  <w:szCs w:val="17"/>
                  <w:u w:val="single"/>
                </w:rPr>
                <w:t>https://www.sciencelearn.org.nz/resources/506-differences-between-butterflies-and-moths</w:t>
              </w:r>
            </w:hyperlink>
          </w:p>
          <w:p w14:paraId="1E372811" w14:textId="77777777" w:rsidR="00BC36C4" w:rsidRPr="0073615C" w:rsidRDefault="00BC36C4" w:rsidP="00BC36C4">
            <w:pPr>
              <w:pStyle w:val="TSMtxt3pt"/>
              <w:rPr>
                <w:szCs w:val="17"/>
                <w:u w:val="single"/>
              </w:rPr>
            </w:pPr>
            <w:r w:rsidRPr="0073615C">
              <w:rPr>
                <w:szCs w:val="17"/>
              </w:rPr>
              <w:t>Identifying bugs (activity):</w:t>
            </w:r>
            <w:r w:rsidRPr="0073615C">
              <w:rPr>
                <w:szCs w:val="17"/>
                <w:u w:val="single"/>
              </w:rPr>
              <w:t xml:space="preserve"> </w:t>
            </w:r>
            <w:hyperlink r:id="rId46">
              <w:r w:rsidRPr="0073615C">
                <w:rPr>
                  <w:szCs w:val="17"/>
                  <w:u w:val="single"/>
                </w:rPr>
                <w:t>https://www.sciencelearn.org.nz/resources/1449-identifying-bugs</w:t>
              </w:r>
            </w:hyperlink>
          </w:p>
          <w:p w14:paraId="4508CEFF" w14:textId="77777777" w:rsidR="00BC36C4" w:rsidRPr="0073615C" w:rsidRDefault="00BC36C4" w:rsidP="00BC36C4">
            <w:pPr>
              <w:pStyle w:val="Heading4"/>
            </w:pPr>
            <w:r w:rsidRPr="0073615C">
              <w:t xml:space="preserve">Catchments Otago </w:t>
            </w:r>
          </w:p>
          <w:p w14:paraId="7DF9D6AA" w14:textId="77777777" w:rsidR="00BC36C4" w:rsidRPr="0073615C" w:rsidRDefault="00BC36C4" w:rsidP="00B5134F">
            <w:pPr>
              <w:pStyle w:val="TSMtxt3pt"/>
              <w:spacing w:after="0"/>
              <w:rPr>
                <w:szCs w:val="17"/>
              </w:rPr>
            </w:pPr>
            <w:r w:rsidRPr="0073615C">
              <w:rPr>
                <w:szCs w:val="17"/>
              </w:rPr>
              <w:t xml:space="preserve">If we build it, will peripatus come?: </w:t>
            </w:r>
            <w:hyperlink r:id="rId47">
              <w:r w:rsidRPr="0073615C">
                <w:rPr>
                  <w:szCs w:val="17"/>
                  <w:u w:val="single"/>
                </w:rPr>
                <w:t>http://www.catchmentsotago.org/peripatusproject</w:t>
              </w:r>
            </w:hyperlink>
          </w:p>
          <w:p w14:paraId="74AD2347" w14:textId="77777777" w:rsidR="00BC36C4" w:rsidRPr="0073615C" w:rsidRDefault="00BC36C4" w:rsidP="00B5134F">
            <w:pPr>
              <w:pStyle w:val="TSMtxt3pt"/>
              <w:spacing w:after="0"/>
              <w:rPr>
                <w:szCs w:val="17"/>
                <w:u w:val="single"/>
              </w:rPr>
            </w:pPr>
            <w:r w:rsidRPr="0073615C">
              <w:rPr>
                <w:szCs w:val="17"/>
              </w:rPr>
              <w:t xml:space="preserve">Peripatus art: </w:t>
            </w:r>
            <w:hyperlink r:id="rId48">
              <w:r w:rsidRPr="0073615C">
                <w:rPr>
                  <w:szCs w:val="17"/>
                  <w:u w:val="single"/>
                </w:rPr>
                <w:t>http://www.catchmentsotago.org/peripatusart</w:t>
              </w:r>
            </w:hyperlink>
          </w:p>
          <w:p w14:paraId="2DEE07C1" w14:textId="77777777" w:rsidR="00A01D21" w:rsidRPr="0073615C" w:rsidRDefault="00BC36C4" w:rsidP="00BC36C4">
            <w:pPr>
              <w:pStyle w:val="TSMtxt3pt"/>
              <w:spacing w:before="0" w:after="120"/>
              <w:rPr>
                <w:szCs w:val="17"/>
              </w:rPr>
            </w:pPr>
            <w:r w:rsidRPr="0073615C">
              <w:rPr>
                <w:szCs w:val="17"/>
              </w:rPr>
              <w:t xml:space="preserve">Bug hotel flyers: </w:t>
            </w:r>
            <w:hyperlink r:id="rId49">
              <w:r w:rsidRPr="0073615C">
                <w:rPr>
                  <w:szCs w:val="17"/>
                  <w:u w:val="single"/>
                </w:rPr>
                <w:t>http://www.catchmentsotago.org/peripatusproject</w:t>
              </w:r>
            </w:hyperlink>
            <w:r w:rsidR="00577616" w:rsidRPr="0073615C">
              <w:rPr>
                <w:szCs w:val="17"/>
              </w:rPr>
              <w:t xml:space="preserve"> </w:t>
            </w:r>
          </w:p>
          <w:p w14:paraId="1FAC4C16" w14:textId="77777777" w:rsidR="00BC36C4" w:rsidRPr="0073615C" w:rsidRDefault="00BC36C4" w:rsidP="00BC36C4">
            <w:pPr>
              <w:pStyle w:val="Heading4"/>
              <w:ind w:left="57"/>
            </w:pPr>
            <w:r w:rsidRPr="0073615C">
              <w:t>CitSci hub</w:t>
            </w:r>
          </w:p>
          <w:p w14:paraId="2FEF9AB8" w14:textId="77777777" w:rsidR="00BC36C4" w:rsidRPr="0073615C" w:rsidRDefault="00BC36C4" w:rsidP="00B5134F">
            <w:pPr>
              <w:pStyle w:val="TSMtxt3pt"/>
              <w:spacing w:after="0"/>
              <w:ind w:left="57"/>
              <w:rPr>
                <w:szCs w:val="17"/>
              </w:rPr>
            </w:pPr>
            <w:r w:rsidRPr="0073615C">
              <w:rPr>
                <w:szCs w:val="17"/>
              </w:rPr>
              <w:t xml:space="preserve">Phil Bendle collection: </w:t>
            </w:r>
            <w:hyperlink r:id="rId50" w:history="1">
              <w:r w:rsidRPr="0073615C">
                <w:rPr>
                  <w:rStyle w:val="Hyperlink"/>
                  <w:szCs w:val="17"/>
                </w:rPr>
                <w:t>https://www.citscihub.nz/Phil_Bendle_Collection:Worm_(Velvet)_New_Zealand</w:t>
              </w:r>
            </w:hyperlink>
          </w:p>
          <w:p w14:paraId="160F5D90" w14:textId="77777777" w:rsidR="00BC36C4" w:rsidRPr="0073615C" w:rsidRDefault="00BC36C4" w:rsidP="00B5134F">
            <w:pPr>
              <w:pStyle w:val="TSMtxt3pt"/>
              <w:spacing w:after="0"/>
              <w:ind w:left="57"/>
              <w:rPr>
                <w:szCs w:val="17"/>
              </w:rPr>
            </w:pPr>
            <w:r w:rsidRPr="0073615C">
              <w:rPr>
                <w:szCs w:val="17"/>
              </w:rPr>
              <w:t xml:space="preserve">Snails, slugs, and worms: </w:t>
            </w:r>
            <w:hyperlink r:id="rId51">
              <w:r w:rsidRPr="0073615C">
                <w:rPr>
                  <w:szCs w:val="17"/>
                  <w:u w:val="single"/>
                </w:rPr>
                <w:t>https://www.citscihub.nz/Category:Snails,_Slugs_and_Worms</w:t>
              </w:r>
            </w:hyperlink>
          </w:p>
          <w:p w14:paraId="6815BF27" w14:textId="7686BA3A" w:rsidR="00BC36C4" w:rsidRPr="0073615C" w:rsidRDefault="00BC36C4" w:rsidP="00B5134F">
            <w:pPr>
              <w:pStyle w:val="TSMtxt3pt"/>
              <w:spacing w:after="120"/>
              <w:ind w:left="57"/>
              <w:rPr>
                <w:szCs w:val="17"/>
              </w:rPr>
            </w:pPr>
            <w:r w:rsidRPr="0073615C">
              <w:rPr>
                <w:szCs w:val="17"/>
              </w:rPr>
              <w:t xml:space="preserve">Insects: </w:t>
            </w:r>
            <w:hyperlink r:id="rId52">
              <w:r w:rsidRPr="0073615C">
                <w:rPr>
                  <w:szCs w:val="17"/>
                  <w:u w:val="single"/>
                </w:rPr>
                <w:t>https://www.citscihub.nz/Category:Insects</w:t>
              </w:r>
            </w:hyperlink>
          </w:p>
        </w:tc>
        <w:tc>
          <w:tcPr>
            <w:tcW w:w="5222" w:type="dxa"/>
            <w:tcBorders>
              <w:top w:val="single" w:sz="4" w:space="0" w:color="BFBFBF"/>
            </w:tcBorders>
            <w:shd w:val="clear" w:color="auto" w:fill="F8F0E4"/>
          </w:tcPr>
          <w:p w14:paraId="028D1141" w14:textId="77777777" w:rsidR="002F4F05" w:rsidRPr="0073615C" w:rsidRDefault="002F4F05" w:rsidP="002F4F05">
            <w:pPr>
              <w:pStyle w:val="Heading4"/>
            </w:pPr>
            <w:r w:rsidRPr="0073615C">
              <w:t>Department of Conservation</w:t>
            </w:r>
          </w:p>
          <w:p w14:paraId="78DBA6C7" w14:textId="77777777" w:rsidR="002F4F05" w:rsidRPr="0073615C" w:rsidRDefault="002F4F05" w:rsidP="00B5134F">
            <w:pPr>
              <w:pStyle w:val="TSMtxt3pt"/>
              <w:spacing w:after="0"/>
              <w:rPr>
                <w:rFonts w:eastAsia="Calibri"/>
                <w:szCs w:val="17"/>
              </w:rPr>
            </w:pPr>
            <w:r w:rsidRPr="0073615C">
              <w:rPr>
                <w:rFonts w:eastAsia="Calibri"/>
                <w:szCs w:val="17"/>
              </w:rPr>
              <w:t xml:space="preserve">New Zealand peripatus/ngaokeoke: </w:t>
            </w:r>
            <w:hyperlink r:id="rId53">
              <w:r w:rsidRPr="0073615C">
                <w:rPr>
                  <w:rFonts w:eastAsia="Calibri"/>
                  <w:szCs w:val="17"/>
                  <w:u w:val="single"/>
                </w:rPr>
                <w:t>https://www.doc.govt.nz/globalassets/documents/conservation/native-animals/invertebrates/peripatus-ngaokeoke-report.pdf</w:t>
              </w:r>
            </w:hyperlink>
          </w:p>
          <w:p w14:paraId="1D9A1B08" w14:textId="77777777" w:rsidR="002F4F05" w:rsidRPr="0073615C" w:rsidRDefault="002F4F05" w:rsidP="002F4F05">
            <w:pPr>
              <w:pStyle w:val="TSMtxt3pt"/>
              <w:rPr>
                <w:rFonts w:eastAsia="Calibri"/>
                <w:szCs w:val="17"/>
              </w:rPr>
            </w:pPr>
            <w:r w:rsidRPr="0073615C">
              <w:rPr>
                <w:rFonts w:eastAsia="Calibri"/>
                <w:szCs w:val="17"/>
              </w:rPr>
              <w:t xml:space="preserve">Peripatus guide: </w:t>
            </w:r>
            <w:hyperlink r:id="rId54">
              <w:r w:rsidRPr="0073615C">
                <w:rPr>
                  <w:rFonts w:eastAsia="Calibri"/>
                  <w:szCs w:val="17"/>
                  <w:u w:val="single"/>
                </w:rPr>
                <w:t>https://www.doc.govt.nz/globalassets/documents/conservation/native-animals/invertebrates/peripatus-facts-brochure.pdf</w:t>
              </w:r>
            </w:hyperlink>
          </w:p>
          <w:p w14:paraId="3C0BBA54" w14:textId="77777777" w:rsidR="002F4F05" w:rsidRPr="0073615C" w:rsidRDefault="002F4F05" w:rsidP="002F4F05">
            <w:pPr>
              <w:pStyle w:val="Heading4"/>
            </w:pPr>
            <w:r w:rsidRPr="0073615C">
              <w:t xml:space="preserve">Manaaki Whenua Landcare Research </w:t>
            </w:r>
          </w:p>
          <w:p w14:paraId="28F7F9BD" w14:textId="58D7A327" w:rsidR="002F4F05" w:rsidRPr="0073615C" w:rsidRDefault="002F4F05" w:rsidP="00B5134F">
            <w:pPr>
              <w:pStyle w:val="TSMtxt3pt"/>
              <w:spacing w:after="0"/>
              <w:rPr>
                <w:szCs w:val="17"/>
              </w:rPr>
            </w:pPr>
            <w:r w:rsidRPr="0073615C">
              <w:rPr>
                <w:szCs w:val="17"/>
              </w:rPr>
              <w:t xml:space="preserve">Peripatus (Onchyphora): </w:t>
            </w:r>
            <w:hyperlink r:id="rId55">
              <w:r w:rsidR="001F6FF6">
                <w:rPr>
                  <w:szCs w:val="17"/>
                  <w:u w:val="single"/>
                </w:rPr>
                <w:t>https://www.landcareresearch.co.nz/discover-our-research/biodiversity/plants-invertebrates-fungi-and-bacteria/invertebrate-systematics/peripatus/</w:t>
              </w:r>
            </w:hyperlink>
          </w:p>
          <w:p w14:paraId="4C349D9A" w14:textId="77777777" w:rsidR="002F4F05" w:rsidRPr="0073615C" w:rsidRDefault="002F4F05" w:rsidP="00B5134F">
            <w:pPr>
              <w:pStyle w:val="TSMtxt3pt"/>
              <w:spacing w:after="0"/>
              <w:rPr>
                <w:szCs w:val="17"/>
                <w:u w:val="single"/>
              </w:rPr>
            </w:pPr>
            <w:r w:rsidRPr="0073615C">
              <w:rPr>
                <w:szCs w:val="17"/>
              </w:rPr>
              <w:t xml:space="preserve">Invertebrate systematics: </w:t>
            </w:r>
            <w:hyperlink r:id="rId56">
              <w:r w:rsidRPr="0073615C">
                <w:rPr>
                  <w:szCs w:val="17"/>
                  <w:u w:val="single"/>
                </w:rPr>
                <w:t>https://www.landcareresearch.co.nz/science/plants-animals-fungi/animals/invertebrates/systematics</w:t>
              </w:r>
            </w:hyperlink>
          </w:p>
          <w:p w14:paraId="198F03E6" w14:textId="77777777" w:rsidR="002F4F05" w:rsidRPr="0073615C" w:rsidRDefault="002F4F05" w:rsidP="002F4F05">
            <w:pPr>
              <w:pStyle w:val="TSMtxt3pt"/>
              <w:rPr>
                <w:szCs w:val="17"/>
              </w:rPr>
            </w:pPr>
            <w:r w:rsidRPr="0073615C">
              <w:rPr>
                <w:szCs w:val="17"/>
              </w:rPr>
              <w:t xml:space="preserve">What is this bug?: </w:t>
            </w:r>
            <w:hyperlink r:id="rId57">
              <w:r w:rsidRPr="0073615C">
                <w:rPr>
                  <w:szCs w:val="17"/>
                  <w:u w:val="single"/>
                </w:rPr>
                <w:t>https://www.landcareresearch.co.nz/resources/identification/animals/bug-id/what-is-this-bug</w:t>
              </w:r>
            </w:hyperlink>
          </w:p>
          <w:p w14:paraId="1E955810" w14:textId="77777777" w:rsidR="002F4F05" w:rsidRPr="0073615C" w:rsidRDefault="002F4F05" w:rsidP="002F4F05">
            <w:pPr>
              <w:pStyle w:val="Heading4"/>
            </w:pPr>
            <w:r w:rsidRPr="0073615C">
              <w:t>Other</w:t>
            </w:r>
          </w:p>
          <w:p w14:paraId="6260188E" w14:textId="77777777" w:rsidR="002F4F05" w:rsidRPr="0073615C" w:rsidRDefault="002F4F05" w:rsidP="00B5134F">
            <w:pPr>
              <w:pStyle w:val="TSMtxt3pt"/>
              <w:spacing w:after="0"/>
              <w:rPr>
                <w:szCs w:val="17"/>
              </w:rPr>
            </w:pPr>
            <w:r w:rsidRPr="0073615C">
              <w:rPr>
                <w:szCs w:val="17"/>
              </w:rPr>
              <w:t xml:space="preserve">YouTube: Peripatus at Auckland Zoo: </w:t>
            </w:r>
            <w:hyperlink r:id="rId58">
              <w:r w:rsidRPr="0073615C">
                <w:rPr>
                  <w:szCs w:val="17"/>
                  <w:u w:val="single"/>
                </w:rPr>
                <w:t>https://www.youtube.com/watch?v=rYxYeeLlu7I&amp;feature=emb_title</w:t>
              </w:r>
            </w:hyperlink>
          </w:p>
          <w:p w14:paraId="1B9AE903" w14:textId="77777777" w:rsidR="002F4F05" w:rsidRPr="0073615C" w:rsidRDefault="002F4F05" w:rsidP="00B5134F">
            <w:pPr>
              <w:pStyle w:val="TSMtxt3pt"/>
              <w:spacing w:after="0"/>
              <w:rPr>
                <w:szCs w:val="17"/>
              </w:rPr>
            </w:pPr>
            <w:r w:rsidRPr="0073615C">
              <w:rPr>
                <w:szCs w:val="17"/>
              </w:rPr>
              <w:t xml:space="preserve">thisNZlife: DIY project: Build a “bug hotel” to attract beneficial insects: </w:t>
            </w:r>
            <w:hyperlink r:id="rId59">
              <w:r w:rsidRPr="0073615C">
                <w:rPr>
                  <w:szCs w:val="17"/>
                  <w:u w:val="single"/>
                </w:rPr>
                <w:t>https://thisnzlife.co.nz/diy-project-build-a-bug-hotel-to-attract-beneficial-insects/</w:t>
              </w:r>
            </w:hyperlink>
          </w:p>
          <w:p w14:paraId="20E9E15F" w14:textId="77777777" w:rsidR="002F4F05" w:rsidRPr="0073615C" w:rsidRDefault="002F4F05" w:rsidP="00B5134F">
            <w:pPr>
              <w:pStyle w:val="TSMtxt3pt"/>
              <w:spacing w:after="0"/>
              <w:rPr>
                <w:szCs w:val="17"/>
              </w:rPr>
            </w:pPr>
            <w:r w:rsidRPr="0073615C">
              <w:rPr>
                <w:szCs w:val="17"/>
              </w:rPr>
              <w:t xml:space="preserve">Stuff: How to build a bug hotel for your garden: </w:t>
            </w:r>
            <w:hyperlink r:id="rId60">
              <w:r w:rsidRPr="0073615C">
                <w:rPr>
                  <w:szCs w:val="17"/>
                  <w:u w:val="single"/>
                </w:rPr>
                <w:t>https://www.stuff.co.nz/life-style/home-property/84043723/how-to-build-a-bug-hotel-for-your-garden</w:t>
              </w:r>
            </w:hyperlink>
          </w:p>
          <w:p w14:paraId="4777C5B7" w14:textId="77777777" w:rsidR="002F4F05" w:rsidRPr="0073615C" w:rsidRDefault="002F4F05" w:rsidP="00B5134F">
            <w:pPr>
              <w:pStyle w:val="TSMtxt3pt"/>
              <w:spacing w:after="0"/>
              <w:rPr>
                <w:szCs w:val="17"/>
              </w:rPr>
            </w:pPr>
            <w:r w:rsidRPr="0073615C">
              <w:rPr>
                <w:szCs w:val="17"/>
              </w:rPr>
              <w:t xml:space="preserve">Super simple: Bug hotel: </w:t>
            </w:r>
            <w:hyperlink r:id="rId61">
              <w:r w:rsidRPr="0073615C">
                <w:rPr>
                  <w:szCs w:val="17"/>
                  <w:u w:val="single"/>
                </w:rPr>
                <w:t>https://supersimple.com/article/bug-hotel/</w:t>
              </w:r>
            </w:hyperlink>
          </w:p>
          <w:p w14:paraId="73732F8A" w14:textId="212D4839" w:rsidR="00A01D21" w:rsidRPr="0073615C" w:rsidRDefault="002F4F05" w:rsidP="00B5134F">
            <w:pPr>
              <w:pStyle w:val="TSMtxt3pt"/>
              <w:spacing w:after="120"/>
              <w:rPr>
                <w:szCs w:val="17"/>
              </w:rPr>
            </w:pPr>
            <w:r w:rsidRPr="0073615C">
              <w:rPr>
                <w:szCs w:val="17"/>
              </w:rPr>
              <w:t xml:space="preserve">Go gardening: Kids go gardening – make a bug hotel: </w:t>
            </w:r>
            <w:hyperlink r:id="rId62">
              <w:r w:rsidRPr="0073615C">
                <w:rPr>
                  <w:szCs w:val="17"/>
                  <w:u w:val="single"/>
                </w:rPr>
                <w:t>https://www.gogardening.co.nz/in-the-garden/2-0-1045/kids-go-gardening-make-a-bug-hotel</w:t>
              </w:r>
            </w:hyperlink>
          </w:p>
        </w:tc>
      </w:tr>
    </w:tbl>
    <w:p w14:paraId="3367335B" w14:textId="77777777" w:rsidR="00A01D21" w:rsidRPr="0073615C" w:rsidRDefault="00A01D21" w:rsidP="00A01D21">
      <w:pPr>
        <w:pStyle w:val="TSMTxt"/>
        <w:spacing w:before="0" w:after="0" w:line="240" w:lineRule="auto"/>
      </w:pPr>
    </w:p>
    <w:p w14:paraId="2CD60C99" w14:textId="77777777" w:rsidR="001D73F7" w:rsidRDefault="001D73F7" w:rsidP="002312DA">
      <w:pPr>
        <w:pStyle w:val="TSMTxt"/>
        <w:sectPr w:rsidR="001D73F7" w:rsidSect="00603129">
          <w:type w:val="continuous"/>
          <w:pgSz w:w="11900" w:h="16840" w:code="9"/>
          <w:pgMar w:top="851" w:right="851" w:bottom="567" w:left="851" w:header="567" w:footer="284" w:gutter="0"/>
          <w:cols w:space="708"/>
          <w:formProt w:val="0"/>
        </w:sectPr>
      </w:pPr>
    </w:p>
    <w:p w14:paraId="1929FF7B" w14:textId="0D7DC408" w:rsidR="00B066A4" w:rsidRPr="0073615C" w:rsidRDefault="00B066A4" w:rsidP="002312DA">
      <w:pPr>
        <w:pStyle w:val="TSMTxt"/>
      </w:pPr>
    </w:p>
    <w:sectPr w:rsidR="00B066A4" w:rsidRPr="0073615C"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D2F91" w14:textId="77777777" w:rsidR="00A176F4" w:rsidRDefault="00A176F4" w:rsidP="00AC20AC">
      <w:r>
        <w:separator/>
      </w:r>
    </w:p>
  </w:endnote>
  <w:endnote w:type="continuationSeparator" w:id="0">
    <w:p w14:paraId="016B4AD6" w14:textId="77777777" w:rsidR="00A176F4" w:rsidRDefault="00A176F4"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28360688" w14:textId="77777777" w:rsidTr="00B65EC9">
      <w:tc>
        <w:tcPr>
          <w:tcW w:w="4797" w:type="pct"/>
        </w:tcPr>
        <w:p w14:paraId="5BD24CA9" w14:textId="289C47FA"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A578C" w:rsidRPr="00FA578C">
            <w:rPr>
              <w:rFonts w:cs="Source Sans Pro"/>
              <w:b/>
              <w:bCs/>
              <w:color w:val="231F20"/>
              <w:sz w:val="12"/>
              <w:szCs w:val="14"/>
            </w:rPr>
            <w:t>CITY OF BUGS</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w:t>
          </w:r>
          <w:r w:rsidR="00FA578C">
            <w:rPr>
              <w:rFonts w:cs="Source Sans Pro"/>
              <w:color w:val="231F20"/>
              <w:sz w:val="12"/>
              <w:szCs w:val="14"/>
            </w:rPr>
            <w:t>20</w:t>
          </w:r>
        </w:p>
        <w:p w14:paraId="2DD3C809"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0ADD68A" w14:textId="2AF66968"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FA578C">
            <w:rPr>
              <w:sz w:val="10"/>
              <w:szCs w:val="12"/>
              <w:lang w:val="en-AU"/>
            </w:rPr>
            <w:t>20</w:t>
          </w:r>
        </w:p>
      </w:tc>
      <w:tc>
        <w:tcPr>
          <w:tcW w:w="203" w:type="pct"/>
        </w:tcPr>
        <w:p w14:paraId="180C3ABC"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A7BAE">
            <w:rPr>
              <w:b/>
              <w:noProof/>
              <w:sz w:val="16"/>
            </w:rPr>
            <w:t>4</w:t>
          </w:r>
          <w:r w:rsidRPr="00270DA4">
            <w:rPr>
              <w:b/>
              <w:sz w:val="16"/>
            </w:rPr>
            <w:fldChar w:fldCharType="end"/>
          </w:r>
        </w:p>
      </w:tc>
    </w:tr>
  </w:tbl>
  <w:p w14:paraId="3BA546C7"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431CE8D4" w14:textId="77777777" w:rsidTr="00D30952">
      <w:tc>
        <w:tcPr>
          <w:tcW w:w="4797" w:type="pct"/>
        </w:tcPr>
        <w:p w14:paraId="12160012" w14:textId="498F132E"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FA578C" w:rsidRPr="00FA578C">
            <w:rPr>
              <w:rFonts w:cs="Source Sans Pro"/>
              <w:b/>
              <w:bCs/>
              <w:color w:val="231F20"/>
              <w:sz w:val="12"/>
              <w:szCs w:val="14"/>
            </w:rPr>
            <w:t>CITY OF BUGS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FA578C">
            <w:rPr>
              <w:rFonts w:cs="Source Sans Pro"/>
              <w:color w:val="231F20"/>
              <w:sz w:val="12"/>
              <w:szCs w:val="14"/>
            </w:rPr>
            <w:t>20</w:t>
          </w:r>
        </w:p>
        <w:p w14:paraId="710D6BB5"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AE9EF4C" w14:textId="079B5BF5"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FA578C">
            <w:rPr>
              <w:sz w:val="10"/>
              <w:szCs w:val="12"/>
              <w:lang w:val="en-AU"/>
            </w:rPr>
            <w:t>20</w:t>
          </w:r>
        </w:p>
      </w:tc>
      <w:tc>
        <w:tcPr>
          <w:tcW w:w="203" w:type="pct"/>
        </w:tcPr>
        <w:p w14:paraId="6B8E09DA"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A7BAE">
            <w:rPr>
              <w:b/>
              <w:noProof/>
              <w:sz w:val="16"/>
            </w:rPr>
            <w:t>5</w:t>
          </w:r>
          <w:r w:rsidRPr="00270DA4">
            <w:rPr>
              <w:b/>
              <w:sz w:val="16"/>
            </w:rPr>
            <w:fldChar w:fldCharType="end"/>
          </w:r>
        </w:p>
      </w:tc>
    </w:tr>
  </w:tbl>
  <w:p w14:paraId="471CF7F0"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19668FC" wp14:editId="61A4C561">
              <wp:simplePos x="0" y="0"/>
              <wp:positionH relativeFrom="column">
                <wp:posOffset>-102235</wp:posOffset>
              </wp:positionH>
              <wp:positionV relativeFrom="paragraph">
                <wp:posOffset>-316547</wp:posOffset>
              </wp:positionV>
              <wp:extent cx="1828800" cy="323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028406" w14:textId="77777777" w:rsidR="00117E6C" w:rsidRDefault="00416B8C" w:rsidP="006C3970">
                          <w:pPr>
                            <w:spacing w:before="0" w:line="240" w:lineRule="auto"/>
                            <w:rPr>
                              <w:sz w:val="10"/>
                            </w:rPr>
                          </w:pPr>
                          <w:r w:rsidRPr="006C3970">
                            <w:rPr>
                              <w:sz w:val="10"/>
                            </w:rPr>
                            <w:t>The above page</w:t>
                          </w:r>
                          <w:r w:rsidR="00C027CA">
                            <w:rPr>
                              <w:sz w:val="10"/>
                            </w:rPr>
                            <w:t xml:space="preserve">s: </w:t>
                          </w:r>
                        </w:p>
                        <w:p w14:paraId="23D7BC8E" w14:textId="30D4C1E2" w:rsidR="006C3970" w:rsidRPr="006C3970" w:rsidRDefault="00697B17" w:rsidP="006C3970">
                          <w:pPr>
                            <w:spacing w:before="0" w:line="240" w:lineRule="auto"/>
                            <w:rPr>
                              <w:sz w:val="8"/>
                              <w:szCs w:val="12"/>
                            </w:rPr>
                          </w:pPr>
                          <w:r>
                            <w:rPr>
                              <w:sz w:val="10"/>
                            </w:rPr>
                            <w:t>The text, illustration, leaves and dirt copyright © Crown. See the student book for copyright details for the photos.</w:t>
                          </w:r>
                          <w:r w:rsidR="00416B8C">
                            <w:rPr>
                              <w:sz w:val="10"/>
                            </w:rPr>
                            <w:br/>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668FC" id="_x0000_t202" coordsize="21600,21600" o:spt="202" path="m,l,21600r21600,l21600,xe">
              <v:stroke joinstyle="miter"/>
              <v:path gradientshapeok="t" o:connecttype="rect"/>
            </v:shapetype>
            <v:shape id="Text Box 15" o:spid="_x0000_s1035" type="#_x0000_t202" style="position:absolute;margin-left:-8.05pt;margin-top:-24.9pt;width:2in;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" fillcolor="white [3201]" strokecolor="white [3212]" strokeweight=".5pt">
              <v:textbox inset=",,,0">
                <w:txbxContent>
                  <w:p w14:paraId="1B028406" w14:textId="77777777" w:rsidR="00117E6C" w:rsidRDefault="00416B8C" w:rsidP="006C3970">
                    <w:pPr>
                      <w:spacing w:before="0" w:line="240" w:lineRule="auto"/>
                      <w:rPr>
                        <w:sz w:val="10"/>
                      </w:rPr>
                    </w:pPr>
                    <w:r w:rsidRPr="006C3970">
                      <w:rPr>
                        <w:sz w:val="10"/>
                      </w:rPr>
                      <w:t>The above page</w:t>
                    </w:r>
                    <w:r w:rsidR="00C027CA">
                      <w:rPr>
                        <w:sz w:val="10"/>
                      </w:rPr>
                      <w:t xml:space="preserve">s: </w:t>
                    </w:r>
                  </w:p>
                  <w:p w14:paraId="23D7BC8E" w14:textId="30D4C1E2" w:rsidR="006C3970" w:rsidRPr="006C3970" w:rsidRDefault="00697B17" w:rsidP="006C3970">
                    <w:pPr>
                      <w:spacing w:before="0" w:line="240" w:lineRule="auto"/>
                      <w:rPr>
                        <w:sz w:val="8"/>
                        <w:szCs w:val="12"/>
                      </w:rPr>
                    </w:pPr>
                    <w:r>
                      <w:rPr>
                        <w:sz w:val="10"/>
                      </w:rPr>
                      <w:t>The text, illustration, leaves and dirt copyright © Crown. See the student book for copyright details for the photos.</w:t>
                    </w:r>
                    <w:r w:rsidR="00416B8C">
                      <w:rPr>
                        <w:sz w:val="10"/>
                      </w:rPr>
                      <w:br/>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E321D9" w:rsidRPr="00375E5B" w14:paraId="2B79A6DA" w14:textId="77777777" w:rsidTr="00D30952">
      <w:tc>
        <w:tcPr>
          <w:tcW w:w="4797" w:type="pct"/>
        </w:tcPr>
        <w:p w14:paraId="3D10CCE5" w14:textId="089E037A" w:rsidR="00E321D9" w:rsidRDefault="00E321D9" w:rsidP="00151E55">
          <w:pPr>
            <w:spacing w:line="240" w:lineRule="auto"/>
            <w:jc w:val="right"/>
            <w:rPr>
              <w:sz w:val="12"/>
              <w:szCs w:val="12"/>
              <w:lang w:val="en-AU"/>
            </w:rPr>
          </w:pPr>
          <w:r w:rsidRPr="00280AD0">
            <w:rPr>
              <w:rFonts w:cs="Source Sans Pro"/>
              <w:color w:val="231F20"/>
              <w:sz w:val="12"/>
              <w:szCs w:val="14"/>
            </w:rPr>
            <w:t>TEACHER SUPPORT MATERIAL FOR “</w:t>
          </w:r>
          <w:r w:rsidR="00FA578C" w:rsidRPr="00FA578C">
            <w:rPr>
              <w:rFonts w:cs="Source Sans Pro"/>
              <w:b/>
              <w:bCs/>
              <w:color w:val="231F20"/>
              <w:sz w:val="12"/>
              <w:szCs w:val="14"/>
            </w:rPr>
            <w:t>CITY OF BUGS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sidR="00FA578C">
            <w:rPr>
              <w:rFonts w:cs="Source Sans Pro"/>
              <w:color w:val="231F20"/>
              <w:sz w:val="12"/>
              <w:szCs w:val="14"/>
            </w:rPr>
            <w:t>20</w:t>
          </w:r>
        </w:p>
        <w:p w14:paraId="4891441C" w14:textId="77777777" w:rsidR="00E321D9" w:rsidRDefault="00E321D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7EEB4A0" w14:textId="0B95D03E" w:rsidR="00E321D9" w:rsidRPr="00304834" w:rsidRDefault="00E321D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FA578C">
            <w:rPr>
              <w:sz w:val="10"/>
              <w:szCs w:val="12"/>
              <w:lang w:val="en-AU"/>
            </w:rPr>
            <w:t>20</w:t>
          </w:r>
        </w:p>
      </w:tc>
      <w:tc>
        <w:tcPr>
          <w:tcW w:w="203" w:type="pct"/>
        </w:tcPr>
        <w:p w14:paraId="6B94186B" w14:textId="77777777" w:rsidR="00E321D9" w:rsidRPr="00270DA4" w:rsidRDefault="00E321D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A7BAE">
            <w:rPr>
              <w:b/>
              <w:noProof/>
              <w:sz w:val="16"/>
            </w:rPr>
            <w:t>6</w:t>
          </w:r>
          <w:r w:rsidRPr="00270DA4">
            <w:rPr>
              <w:b/>
              <w:sz w:val="16"/>
            </w:rPr>
            <w:fldChar w:fldCharType="end"/>
          </w:r>
        </w:p>
      </w:tc>
    </w:tr>
  </w:tbl>
  <w:p w14:paraId="7502B4E9" w14:textId="77777777" w:rsidR="00E321D9" w:rsidRPr="00624FAA" w:rsidRDefault="00E321D9"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0262E0" w:rsidRPr="00375E5B" w14:paraId="57A7B380" w14:textId="77777777" w:rsidTr="00D30952">
      <w:tc>
        <w:tcPr>
          <w:tcW w:w="4797" w:type="pct"/>
        </w:tcPr>
        <w:p w14:paraId="5A7D0C40" w14:textId="77777777" w:rsidR="000262E0" w:rsidRDefault="000262E0" w:rsidP="00151E55">
          <w:pPr>
            <w:spacing w:line="240" w:lineRule="auto"/>
            <w:jc w:val="right"/>
            <w:rPr>
              <w:sz w:val="12"/>
              <w:szCs w:val="12"/>
              <w:lang w:val="en-AU"/>
            </w:rPr>
          </w:pPr>
          <w:r w:rsidRPr="00280AD0">
            <w:rPr>
              <w:rFonts w:cs="Source Sans Pro"/>
              <w:color w:val="231F20"/>
              <w:sz w:val="12"/>
              <w:szCs w:val="14"/>
            </w:rPr>
            <w:t>TEACHER SUPPORT MATERIAL FOR “</w:t>
          </w:r>
          <w:r w:rsidRPr="00FA578C">
            <w:rPr>
              <w:rFonts w:cs="Source Sans Pro"/>
              <w:b/>
              <w:bCs/>
              <w:color w:val="231F20"/>
              <w:sz w:val="12"/>
              <w:szCs w:val="14"/>
            </w:rPr>
            <w:t>CITY OF BUGS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w:t>
          </w:r>
          <w:r>
            <w:rPr>
              <w:rFonts w:cs="Source Sans Pro"/>
              <w:color w:val="231F20"/>
              <w:sz w:val="12"/>
              <w:szCs w:val="14"/>
            </w:rPr>
            <w:t>20</w:t>
          </w:r>
        </w:p>
        <w:p w14:paraId="0A4BE42C" w14:textId="77777777" w:rsidR="000262E0" w:rsidRDefault="000262E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C7D1533" w14:textId="77777777" w:rsidR="000262E0" w:rsidRPr="00304834" w:rsidRDefault="000262E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Pr>
              <w:sz w:val="10"/>
              <w:szCs w:val="12"/>
              <w:lang w:val="en-AU"/>
            </w:rPr>
            <w:t>20</w:t>
          </w:r>
        </w:p>
      </w:tc>
      <w:tc>
        <w:tcPr>
          <w:tcW w:w="203" w:type="pct"/>
        </w:tcPr>
        <w:p w14:paraId="05A2F543" w14:textId="77777777" w:rsidR="000262E0" w:rsidRPr="00270DA4" w:rsidRDefault="000262E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6</w:t>
          </w:r>
          <w:r w:rsidRPr="00270DA4">
            <w:rPr>
              <w:b/>
              <w:sz w:val="16"/>
            </w:rPr>
            <w:fldChar w:fldCharType="end"/>
          </w:r>
        </w:p>
      </w:tc>
    </w:tr>
  </w:tbl>
  <w:p w14:paraId="579E1D20" w14:textId="77777777" w:rsidR="000262E0" w:rsidRPr="00624FAA" w:rsidRDefault="000262E0" w:rsidP="006D3D3F">
    <w:pPr>
      <w:pStyle w:val="Footer"/>
      <w:rPr>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CA0EB" w14:textId="1967CA14" w:rsidR="00A01D21" w:rsidRPr="00F53BA6" w:rsidRDefault="00A01D21"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761DBF" w:rsidRPr="00761DBF">
      <w:rPr>
        <w:rFonts w:ascii="Arial" w:hAnsi="Arial" w:cs="Arial"/>
      </w:rPr>
      <w:t>978-1-77663-535-1</w:t>
    </w:r>
    <w:r w:rsidRPr="00F53BA6">
      <w:rPr>
        <w:rFonts w:ascii="Arial" w:hAnsi="Arial" w:cs="Arial"/>
      </w:rPr>
      <w:t xml:space="preserve"> (WORD) ISBN </w:t>
    </w:r>
    <w:r w:rsidR="005D4230" w:rsidRPr="005D4230">
      <w:rPr>
        <w:rFonts w:ascii="Arial" w:hAnsi="Arial" w:cs="Arial"/>
      </w:rPr>
      <w:t>978-1-77663-536-8</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A01D21" w:rsidRPr="00375E5B" w14:paraId="4E88D116" w14:textId="77777777" w:rsidTr="00077B5A">
      <w:tc>
        <w:tcPr>
          <w:tcW w:w="1342" w:type="pct"/>
          <w:tcBorders>
            <w:top w:val="nil"/>
            <w:right w:val="nil"/>
          </w:tcBorders>
        </w:tcPr>
        <w:p w14:paraId="2C263E19" w14:textId="77777777" w:rsidR="00A01D21" w:rsidRDefault="00A01D21" w:rsidP="00E118E8">
          <w:pPr>
            <w:tabs>
              <w:tab w:val="right" w:pos="9808"/>
            </w:tabs>
            <w:spacing w:before="0" w:line="240" w:lineRule="auto"/>
            <w:jc w:val="right"/>
            <w:rPr>
              <w:sz w:val="12"/>
              <w:szCs w:val="12"/>
              <w:lang w:val="en-AU"/>
            </w:rPr>
          </w:pPr>
        </w:p>
        <w:p w14:paraId="5229200B" w14:textId="77777777" w:rsidR="00A01D21" w:rsidRPr="00304834" w:rsidRDefault="00A01D21" w:rsidP="00E118E8">
          <w:pPr>
            <w:tabs>
              <w:tab w:val="left" w:pos="3261"/>
              <w:tab w:val="right" w:pos="9808"/>
            </w:tabs>
            <w:spacing w:before="0" w:line="240" w:lineRule="auto"/>
            <w:rPr>
              <w:sz w:val="12"/>
              <w:szCs w:val="12"/>
              <w:lang w:val="en-AU"/>
            </w:rPr>
          </w:pPr>
        </w:p>
      </w:tc>
      <w:tc>
        <w:tcPr>
          <w:tcW w:w="3455" w:type="pct"/>
          <w:tcBorders>
            <w:left w:val="nil"/>
          </w:tcBorders>
        </w:tcPr>
        <w:p w14:paraId="0EBF3378" w14:textId="76B4E1A7" w:rsidR="00A01D21" w:rsidRPr="00F53BA6" w:rsidRDefault="00A01D21"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A578C" w:rsidRPr="00FA578C">
            <w:rPr>
              <w:rFonts w:cs="Source Sans Pro"/>
              <w:b/>
              <w:bCs/>
              <w:color w:val="231F20"/>
              <w:sz w:val="12"/>
              <w:szCs w:val="14"/>
            </w:rPr>
            <w:t>CITY OF BUGS</w:t>
          </w:r>
          <w:r w:rsidRPr="00F53BA6">
            <w:rPr>
              <w:rFonts w:cs="Source Sans Pro"/>
              <w:color w:val="231F20"/>
              <w:sz w:val="12"/>
              <w:szCs w:val="12"/>
            </w:rPr>
            <w:t>” CONNECTED, LEVEL 2, 20</w:t>
          </w:r>
          <w:r w:rsidR="00FA578C">
            <w:rPr>
              <w:rFonts w:cs="Source Sans Pro"/>
              <w:color w:val="231F20"/>
              <w:sz w:val="12"/>
              <w:szCs w:val="12"/>
            </w:rPr>
            <w:t>20</w:t>
          </w:r>
        </w:p>
        <w:p w14:paraId="58264488" w14:textId="77777777" w:rsidR="00A01D21" w:rsidRPr="00F53BA6" w:rsidRDefault="00A01D21"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4F1FE940" w14:textId="1B666CB8" w:rsidR="00A01D21" w:rsidRPr="00304834" w:rsidRDefault="00A01D21" w:rsidP="00AE3DC9">
          <w:pPr>
            <w:spacing w:before="0" w:line="240" w:lineRule="auto"/>
            <w:ind w:left="9808" w:hanging="9497"/>
            <w:jc w:val="right"/>
            <w:rPr>
              <w:sz w:val="12"/>
              <w:szCs w:val="12"/>
              <w:lang w:val="en-AU"/>
            </w:rPr>
          </w:pPr>
          <w:r w:rsidRPr="001D7607">
            <w:rPr>
              <w:sz w:val="10"/>
              <w:szCs w:val="12"/>
              <w:lang w:val="en-AU"/>
            </w:rPr>
            <w:t>COPYRIGHT © CROWN 20</w:t>
          </w:r>
          <w:r w:rsidR="00FA578C">
            <w:rPr>
              <w:sz w:val="10"/>
              <w:szCs w:val="12"/>
              <w:lang w:val="en-AU"/>
            </w:rPr>
            <w:t>20</w:t>
          </w:r>
        </w:p>
      </w:tc>
      <w:tc>
        <w:tcPr>
          <w:tcW w:w="203" w:type="pct"/>
        </w:tcPr>
        <w:p w14:paraId="16441FE8" w14:textId="77777777" w:rsidR="00A01D21" w:rsidRPr="00270DA4" w:rsidRDefault="00A01D2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8A7BAE">
            <w:rPr>
              <w:b/>
              <w:noProof/>
              <w:sz w:val="16"/>
            </w:rPr>
            <w:t>8</w:t>
          </w:r>
          <w:r w:rsidRPr="00270DA4">
            <w:rPr>
              <w:b/>
              <w:sz w:val="16"/>
            </w:rPr>
            <w:fldChar w:fldCharType="end"/>
          </w:r>
        </w:p>
      </w:tc>
    </w:tr>
  </w:tbl>
  <w:p w14:paraId="71CA0F9B" w14:textId="77777777" w:rsidR="00A01D21" w:rsidRPr="00624FAA" w:rsidRDefault="00A01D21"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46388276" wp14:editId="00F1BE24">
          <wp:simplePos x="0" y="0"/>
          <wp:positionH relativeFrom="column">
            <wp:posOffset>46355</wp:posOffset>
          </wp:positionH>
          <wp:positionV relativeFrom="paragraph">
            <wp:posOffset>-696595</wp:posOffset>
          </wp:positionV>
          <wp:extent cx="1281430" cy="674370"/>
          <wp:effectExtent l="0" t="0" r="0" b="0"/>
          <wp:wrapNone/>
          <wp:docPr id="24" name="Picture 2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8ABB7" w14:textId="77777777" w:rsidR="00A176F4" w:rsidRDefault="00A176F4" w:rsidP="00AC20AC">
      <w:r>
        <w:separator/>
      </w:r>
    </w:p>
  </w:footnote>
  <w:footnote w:type="continuationSeparator" w:id="0">
    <w:p w14:paraId="37963214" w14:textId="77777777" w:rsidR="00A176F4" w:rsidRDefault="00A176F4"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F43DA"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2D5421E6"/>
    <w:multiLevelType w:val="hybridMultilevel"/>
    <w:tmpl w:val="877ACD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473B5"/>
    <w:multiLevelType w:val="hybridMultilevel"/>
    <w:tmpl w:val="02003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7"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4"/>
  </w:num>
  <w:num w:numId="23">
    <w:abstractNumId w:val="25"/>
  </w:num>
  <w:num w:numId="24">
    <w:abstractNumId w:val="20"/>
  </w:num>
  <w:num w:numId="25">
    <w:abstractNumId w:val="14"/>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7"/>
  </w:num>
  <w:num w:numId="31">
    <w:abstractNumId w:val="2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81">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668"/>
    <w:rsid w:val="000008B1"/>
    <w:rsid w:val="0000093D"/>
    <w:rsid w:val="00001B4C"/>
    <w:rsid w:val="00001C67"/>
    <w:rsid w:val="000038C7"/>
    <w:rsid w:val="00004880"/>
    <w:rsid w:val="00004926"/>
    <w:rsid w:val="000052CD"/>
    <w:rsid w:val="00007460"/>
    <w:rsid w:val="00007D03"/>
    <w:rsid w:val="00010850"/>
    <w:rsid w:val="00012CE1"/>
    <w:rsid w:val="00017071"/>
    <w:rsid w:val="00017FE1"/>
    <w:rsid w:val="000224BF"/>
    <w:rsid w:val="0002385E"/>
    <w:rsid w:val="00023BF1"/>
    <w:rsid w:val="00024E5F"/>
    <w:rsid w:val="000256C2"/>
    <w:rsid w:val="000262E0"/>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5B9"/>
    <w:rsid w:val="00047C61"/>
    <w:rsid w:val="00051137"/>
    <w:rsid w:val="000522F5"/>
    <w:rsid w:val="0005292F"/>
    <w:rsid w:val="00052F83"/>
    <w:rsid w:val="0005391D"/>
    <w:rsid w:val="000539E4"/>
    <w:rsid w:val="000540E6"/>
    <w:rsid w:val="00056A88"/>
    <w:rsid w:val="0005700A"/>
    <w:rsid w:val="000605B8"/>
    <w:rsid w:val="000609DF"/>
    <w:rsid w:val="00061D2A"/>
    <w:rsid w:val="00061D2F"/>
    <w:rsid w:val="00062AEF"/>
    <w:rsid w:val="00062E76"/>
    <w:rsid w:val="00063F17"/>
    <w:rsid w:val="000671F2"/>
    <w:rsid w:val="00067E37"/>
    <w:rsid w:val="00071656"/>
    <w:rsid w:val="000744D5"/>
    <w:rsid w:val="00074934"/>
    <w:rsid w:val="00075649"/>
    <w:rsid w:val="0007732C"/>
    <w:rsid w:val="00077B5A"/>
    <w:rsid w:val="0008069C"/>
    <w:rsid w:val="00082FB3"/>
    <w:rsid w:val="00083F04"/>
    <w:rsid w:val="00084418"/>
    <w:rsid w:val="000846DE"/>
    <w:rsid w:val="000870FF"/>
    <w:rsid w:val="00091E45"/>
    <w:rsid w:val="00092814"/>
    <w:rsid w:val="00093AA5"/>
    <w:rsid w:val="000949D0"/>
    <w:rsid w:val="000958D5"/>
    <w:rsid w:val="00097C09"/>
    <w:rsid w:val="000A09A6"/>
    <w:rsid w:val="000A0C8F"/>
    <w:rsid w:val="000A0EE1"/>
    <w:rsid w:val="000A4E98"/>
    <w:rsid w:val="000A522B"/>
    <w:rsid w:val="000A6714"/>
    <w:rsid w:val="000A6A81"/>
    <w:rsid w:val="000A79A7"/>
    <w:rsid w:val="000A7B14"/>
    <w:rsid w:val="000B2EE6"/>
    <w:rsid w:val="000B3CBD"/>
    <w:rsid w:val="000B4AB8"/>
    <w:rsid w:val="000B4CC8"/>
    <w:rsid w:val="000B6DC4"/>
    <w:rsid w:val="000B792D"/>
    <w:rsid w:val="000B7E38"/>
    <w:rsid w:val="000C139B"/>
    <w:rsid w:val="000C2651"/>
    <w:rsid w:val="000C3AAB"/>
    <w:rsid w:val="000C4AD5"/>
    <w:rsid w:val="000C4B7B"/>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456"/>
    <w:rsid w:val="000E7EE4"/>
    <w:rsid w:val="000F18EE"/>
    <w:rsid w:val="000F227B"/>
    <w:rsid w:val="000F262A"/>
    <w:rsid w:val="000F264D"/>
    <w:rsid w:val="000F3C39"/>
    <w:rsid w:val="000F5643"/>
    <w:rsid w:val="000F62DF"/>
    <w:rsid w:val="000F6888"/>
    <w:rsid w:val="000F7399"/>
    <w:rsid w:val="001026B7"/>
    <w:rsid w:val="0010316E"/>
    <w:rsid w:val="00104807"/>
    <w:rsid w:val="0010547C"/>
    <w:rsid w:val="001056A8"/>
    <w:rsid w:val="001066DE"/>
    <w:rsid w:val="00107284"/>
    <w:rsid w:val="00107A97"/>
    <w:rsid w:val="001114E1"/>
    <w:rsid w:val="001116F4"/>
    <w:rsid w:val="001125D9"/>
    <w:rsid w:val="001135F6"/>
    <w:rsid w:val="00113C48"/>
    <w:rsid w:val="0011405D"/>
    <w:rsid w:val="001156A3"/>
    <w:rsid w:val="001169B5"/>
    <w:rsid w:val="00117E6C"/>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37405"/>
    <w:rsid w:val="00140D67"/>
    <w:rsid w:val="001413C1"/>
    <w:rsid w:val="001414B8"/>
    <w:rsid w:val="00142D9C"/>
    <w:rsid w:val="00143120"/>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376"/>
    <w:rsid w:val="00161B71"/>
    <w:rsid w:val="001623BB"/>
    <w:rsid w:val="001627B7"/>
    <w:rsid w:val="00163718"/>
    <w:rsid w:val="00165F8E"/>
    <w:rsid w:val="001700F5"/>
    <w:rsid w:val="001705CF"/>
    <w:rsid w:val="00170E4D"/>
    <w:rsid w:val="001713E6"/>
    <w:rsid w:val="00171686"/>
    <w:rsid w:val="00171989"/>
    <w:rsid w:val="00171EB1"/>
    <w:rsid w:val="0017233E"/>
    <w:rsid w:val="00173D7E"/>
    <w:rsid w:val="00174280"/>
    <w:rsid w:val="0018089E"/>
    <w:rsid w:val="001812AC"/>
    <w:rsid w:val="00181DEE"/>
    <w:rsid w:val="00182DE8"/>
    <w:rsid w:val="00183B82"/>
    <w:rsid w:val="00183B89"/>
    <w:rsid w:val="001856EE"/>
    <w:rsid w:val="00185765"/>
    <w:rsid w:val="00185886"/>
    <w:rsid w:val="00185BB6"/>
    <w:rsid w:val="00185F4C"/>
    <w:rsid w:val="001874B3"/>
    <w:rsid w:val="001903B5"/>
    <w:rsid w:val="0019196A"/>
    <w:rsid w:val="00196C14"/>
    <w:rsid w:val="001978EC"/>
    <w:rsid w:val="001A11DC"/>
    <w:rsid w:val="001A2F92"/>
    <w:rsid w:val="001A343A"/>
    <w:rsid w:val="001A5684"/>
    <w:rsid w:val="001A5D77"/>
    <w:rsid w:val="001A619C"/>
    <w:rsid w:val="001A7B41"/>
    <w:rsid w:val="001B0202"/>
    <w:rsid w:val="001B0645"/>
    <w:rsid w:val="001B0A6F"/>
    <w:rsid w:val="001B1820"/>
    <w:rsid w:val="001B2E2C"/>
    <w:rsid w:val="001B2E3E"/>
    <w:rsid w:val="001B309E"/>
    <w:rsid w:val="001B72E4"/>
    <w:rsid w:val="001B75DA"/>
    <w:rsid w:val="001C14A9"/>
    <w:rsid w:val="001C4336"/>
    <w:rsid w:val="001C6012"/>
    <w:rsid w:val="001C656C"/>
    <w:rsid w:val="001C6A59"/>
    <w:rsid w:val="001C7253"/>
    <w:rsid w:val="001D0421"/>
    <w:rsid w:val="001D1BBC"/>
    <w:rsid w:val="001D2355"/>
    <w:rsid w:val="001D280D"/>
    <w:rsid w:val="001D36EC"/>
    <w:rsid w:val="001D515F"/>
    <w:rsid w:val="001D5934"/>
    <w:rsid w:val="001D6F60"/>
    <w:rsid w:val="001D73F7"/>
    <w:rsid w:val="001D7607"/>
    <w:rsid w:val="001D7E64"/>
    <w:rsid w:val="001E00A6"/>
    <w:rsid w:val="001E14B4"/>
    <w:rsid w:val="001E1E9C"/>
    <w:rsid w:val="001E3610"/>
    <w:rsid w:val="001E3D52"/>
    <w:rsid w:val="001E3EC6"/>
    <w:rsid w:val="001E41C9"/>
    <w:rsid w:val="001E43F4"/>
    <w:rsid w:val="001E4691"/>
    <w:rsid w:val="001E7A48"/>
    <w:rsid w:val="001F0099"/>
    <w:rsid w:val="001F0CE4"/>
    <w:rsid w:val="001F1EB7"/>
    <w:rsid w:val="001F33EB"/>
    <w:rsid w:val="001F6FF6"/>
    <w:rsid w:val="00201362"/>
    <w:rsid w:val="00201608"/>
    <w:rsid w:val="00201958"/>
    <w:rsid w:val="0020243A"/>
    <w:rsid w:val="00203DF5"/>
    <w:rsid w:val="00204277"/>
    <w:rsid w:val="0020436D"/>
    <w:rsid w:val="00205911"/>
    <w:rsid w:val="00206886"/>
    <w:rsid w:val="00207995"/>
    <w:rsid w:val="00210147"/>
    <w:rsid w:val="00211324"/>
    <w:rsid w:val="00211412"/>
    <w:rsid w:val="0021152E"/>
    <w:rsid w:val="00211EA1"/>
    <w:rsid w:val="00212A1D"/>
    <w:rsid w:val="0021430E"/>
    <w:rsid w:val="00215ADE"/>
    <w:rsid w:val="00216D8A"/>
    <w:rsid w:val="00217A9A"/>
    <w:rsid w:val="00220C93"/>
    <w:rsid w:val="00220DFD"/>
    <w:rsid w:val="00222C0B"/>
    <w:rsid w:val="00223B16"/>
    <w:rsid w:val="00227A7A"/>
    <w:rsid w:val="00230281"/>
    <w:rsid w:val="00230C39"/>
    <w:rsid w:val="002312DA"/>
    <w:rsid w:val="00232B2B"/>
    <w:rsid w:val="00233D2B"/>
    <w:rsid w:val="00234EE9"/>
    <w:rsid w:val="00235ADA"/>
    <w:rsid w:val="002424D9"/>
    <w:rsid w:val="00242F59"/>
    <w:rsid w:val="002447CC"/>
    <w:rsid w:val="00244BB2"/>
    <w:rsid w:val="002459EF"/>
    <w:rsid w:val="002465A3"/>
    <w:rsid w:val="00246B2E"/>
    <w:rsid w:val="00247915"/>
    <w:rsid w:val="0024799A"/>
    <w:rsid w:val="00250540"/>
    <w:rsid w:val="002546DB"/>
    <w:rsid w:val="00254B8C"/>
    <w:rsid w:val="002563E3"/>
    <w:rsid w:val="00257161"/>
    <w:rsid w:val="00261AC2"/>
    <w:rsid w:val="00261C96"/>
    <w:rsid w:val="002623EE"/>
    <w:rsid w:val="00263F87"/>
    <w:rsid w:val="00264980"/>
    <w:rsid w:val="0026554C"/>
    <w:rsid w:val="002664AD"/>
    <w:rsid w:val="00267B0A"/>
    <w:rsid w:val="00270DA4"/>
    <w:rsid w:val="00271077"/>
    <w:rsid w:val="00271A30"/>
    <w:rsid w:val="002722C9"/>
    <w:rsid w:val="002729C1"/>
    <w:rsid w:val="00273137"/>
    <w:rsid w:val="00273F79"/>
    <w:rsid w:val="00276682"/>
    <w:rsid w:val="00280AD0"/>
    <w:rsid w:val="00282529"/>
    <w:rsid w:val="00282611"/>
    <w:rsid w:val="00282E06"/>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B7A6D"/>
    <w:rsid w:val="002C001D"/>
    <w:rsid w:val="002C1BCB"/>
    <w:rsid w:val="002C2ACF"/>
    <w:rsid w:val="002C33F4"/>
    <w:rsid w:val="002C3CBD"/>
    <w:rsid w:val="002C4905"/>
    <w:rsid w:val="002C4B88"/>
    <w:rsid w:val="002C4E5F"/>
    <w:rsid w:val="002C52D9"/>
    <w:rsid w:val="002C6285"/>
    <w:rsid w:val="002C6984"/>
    <w:rsid w:val="002C75CE"/>
    <w:rsid w:val="002D0461"/>
    <w:rsid w:val="002D30F1"/>
    <w:rsid w:val="002D31EF"/>
    <w:rsid w:val="002D3382"/>
    <w:rsid w:val="002D57CB"/>
    <w:rsid w:val="002D65EC"/>
    <w:rsid w:val="002D6719"/>
    <w:rsid w:val="002D6A4A"/>
    <w:rsid w:val="002D7C4C"/>
    <w:rsid w:val="002D7E51"/>
    <w:rsid w:val="002E06F5"/>
    <w:rsid w:val="002E13B3"/>
    <w:rsid w:val="002E2FD5"/>
    <w:rsid w:val="002E376A"/>
    <w:rsid w:val="002E406A"/>
    <w:rsid w:val="002E474D"/>
    <w:rsid w:val="002E4A23"/>
    <w:rsid w:val="002E692D"/>
    <w:rsid w:val="002E75A0"/>
    <w:rsid w:val="002E7622"/>
    <w:rsid w:val="002E7AA6"/>
    <w:rsid w:val="002F03B5"/>
    <w:rsid w:val="002F1E8E"/>
    <w:rsid w:val="002F2F5E"/>
    <w:rsid w:val="002F32DE"/>
    <w:rsid w:val="002F3C56"/>
    <w:rsid w:val="002F4F05"/>
    <w:rsid w:val="002F662A"/>
    <w:rsid w:val="00302B4A"/>
    <w:rsid w:val="00303D22"/>
    <w:rsid w:val="00304834"/>
    <w:rsid w:val="00305E0E"/>
    <w:rsid w:val="00307EF5"/>
    <w:rsid w:val="00311A61"/>
    <w:rsid w:val="00312763"/>
    <w:rsid w:val="00313628"/>
    <w:rsid w:val="003159E9"/>
    <w:rsid w:val="00315D40"/>
    <w:rsid w:val="00317B4C"/>
    <w:rsid w:val="003203ED"/>
    <w:rsid w:val="00322FF0"/>
    <w:rsid w:val="003232B6"/>
    <w:rsid w:val="003233A7"/>
    <w:rsid w:val="00326F9B"/>
    <w:rsid w:val="00327095"/>
    <w:rsid w:val="00330581"/>
    <w:rsid w:val="003324C9"/>
    <w:rsid w:val="00333A30"/>
    <w:rsid w:val="00333B0E"/>
    <w:rsid w:val="00333DF0"/>
    <w:rsid w:val="00336A00"/>
    <w:rsid w:val="003374E8"/>
    <w:rsid w:val="00340EAD"/>
    <w:rsid w:val="00342F02"/>
    <w:rsid w:val="0034334E"/>
    <w:rsid w:val="00343570"/>
    <w:rsid w:val="00343C23"/>
    <w:rsid w:val="00345AC0"/>
    <w:rsid w:val="0034699D"/>
    <w:rsid w:val="00347551"/>
    <w:rsid w:val="00347DC6"/>
    <w:rsid w:val="00347EE2"/>
    <w:rsid w:val="003508B6"/>
    <w:rsid w:val="00350C68"/>
    <w:rsid w:val="00350F05"/>
    <w:rsid w:val="0035131D"/>
    <w:rsid w:val="0035312E"/>
    <w:rsid w:val="003533F2"/>
    <w:rsid w:val="00354524"/>
    <w:rsid w:val="00355CBD"/>
    <w:rsid w:val="00356660"/>
    <w:rsid w:val="00357EC2"/>
    <w:rsid w:val="00360DAB"/>
    <w:rsid w:val="00361B98"/>
    <w:rsid w:val="003629AF"/>
    <w:rsid w:val="00363034"/>
    <w:rsid w:val="0036377F"/>
    <w:rsid w:val="003645EE"/>
    <w:rsid w:val="00364A2D"/>
    <w:rsid w:val="003727C4"/>
    <w:rsid w:val="00373578"/>
    <w:rsid w:val="00373BEC"/>
    <w:rsid w:val="003741DD"/>
    <w:rsid w:val="00374EAD"/>
    <w:rsid w:val="00375E5B"/>
    <w:rsid w:val="0037700D"/>
    <w:rsid w:val="00377294"/>
    <w:rsid w:val="003779EC"/>
    <w:rsid w:val="003801E7"/>
    <w:rsid w:val="00380811"/>
    <w:rsid w:val="0038154D"/>
    <w:rsid w:val="00381566"/>
    <w:rsid w:val="00383222"/>
    <w:rsid w:val="00384E34"/>
    <w:rsid w:val="003854DE"/>
    <w:rsid w:val="00386935"/>
    <w:rsid w:val="00386C8B"/>
    <w:rsid w:val="00390334"/>
    <w:rsid w:val="00390DD5"/>
    <w:rsid w:val="003922DE"/>
    <w:rsid w:val="00392B3E"/>
    <w:rsid w:val="00393514"/>
    <w:rsid w:val="00394EFA"/>
    <w:rsid w:val="003950A5"/>
    <w:rsid w:val="003962FA"/>
    <w:rsid w:val="00396D0E"/>
    <w:rsid w:val="00396D84"/>
    <w:rsid w:val="0039739E"/>
    <w:rsid w:val="00397FB2"/>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1D97"/>
    <w:rsid w:val="003C1E42"/>
    <w:rsid w:val="003C30F4"/>
    <w:rsid w:val="003C5498"/>
    <w:rsid w:val="003C7041"/>
    <w:rsid w:val="003D063B"/>
    <w:rsid w:val="003D07BF"/>
    <w:rsid w:val="003D13EF"/>
    <w:rsid w:val="003D4647"/>
    <w:rsid w:val="003D6D1D"/>
    <w:rsid w:val="003D6ED3"/>
    <w:rsid w:val="003D77A4"/>
    <w:rsid w:val="003E0B83"/>
    <w:rsid w:val="003E17CD"/>
    <w:rsid w:val="003E1AD4"/>
    <w:rsid w:val="003E4892"/>
    <w:rsid w:val="003E4C3A"/>
    <w:rsid w:val="003E4D07"/>
    <w:rsid w:val="003E6431"/>
    <w:rsid w:val="003E6981"/>
    <w:rsid w:val="003E7459"/>
    <w:rsid w:val="003F05BF"/>
    <w:rsid w:val="003F2522"/>
    <w:rsid w:val="003F316B"/>
    <w:rsid w:val="003F3D69"/>
    <w:rsid w:val="003F6061"/>
    <w:rsid w:val="003F789D"/>
    <w:rsid w:val="00400462"/>
    <w:rsid w:val="004034F0"/>
    <w:rsid w:val="0040426A"/>
    <w:rsid w:val="00406CD3"/>
    <w:rsid w:val="004107BE"/>
    <w:rsid w:val="00410D2F"/>
    <w:rsid w:val="004122D4"/>
    <w:rsid w:val="0041311E"/>
    <w:rsid w:val="00415E77"/>
    <w:rsid w:val="00416358"/>
    <w:rsid w:val="00416B8C"/>
    <w:rsid w:val="00420124"/>
    <w:rsid w:val="00420687"/>
    <w:rsid w:val="004219A1"/>
    <w:rsid w:val="00422066"/>
    <w:rsid w:val="00423631"/>
    <w:rsid w:val="00424650"/>
    <w:rsid w:val="00424AD2"/>
    <w:rsid w:val="00424DF2"/>
    <w:rsid w:val="00425B8E"/>
    <w:rsid w:val="00425CC2"/>
    <w:rsid w:val="00426371"/>
    <w:rsid w:val="00426BAC"/>
    <w:rsid w:val="00426D96"/>
    <w:rsid w:val="00427D98"/>
    <w:rsid w:val="004370E8"/>
    <w:rsid w:val="00437D85"/>
    <w:rsid w:val="00440FCC"/>
    <w:rsid w:val="004435B2"/>
    <w:rsid w:val="004439F7"/>
    <w:rsid w:val="004449D0"/>
    <w:rsid w:val="00445919"/>
    <w:rsid w:val="00445CA6"/>
    <w:rsid w:val="00446611"/>
    <w:rsid w:val="00446CC9"/>
    <w:rsid w:val="00451F15"/>
    <w:rsid w:val="00452234"/>
    <w:rsid w:val="00452DAC"/>
    <w:rsid w:val="00453340"/>
    <w:rsid w:val="00453B82"/>
    <w:rsid w:val="00453E71"/>
    <w:rsid w:val="00454591"/>
    <w:rsid w:val="00455F18"/>
    <w:rsid w:val="00455FC6"/>
    <w:rsid w:val="004565B7"/>
    <w:rsid w:val="00460FC5"/>
    <w:rsid w:val="00463D6C"/>
    <w:rsid w:val="00466991"/>
    <w:rsid w:val="00466B49"/>
    <w:rsid w:val="00466FA6"/>
    <w:rsid w:val="00467A11"/>
    <w:rsid w:val="004717C3"/>
    <w:rsid w:val="004728DB"/>
    <w:rsid w:val="004741C2"/>
    <w:rsid w:val="00475312"/>
    <w:rsid w:val="0047576A"/>
    <w:rsid w:val="00476267"/>
    <w:rsid w:val="00485C34"/>
    <w:rsid w:val="00485F75"/>
    <w:rsid w:val="00487DB9"/>
    <w:rsid w:val="004913CC"/>
    <w:rsid w:val="004932B5"/>
    <w:rsid w:val="00494915"/>
    <w:rsid w:val="00495BC2"/>
    <w:rsid w:val="00497120"/>
    <w:rsid w:val="00497D30"/>
    <w:rsid w:val="004A0382"/>
    <w:rsid w:val="004A067F"/>
    <w:rsid w:val="004A17A6"/>
    <w:rsid w:val="004A2F2E"/>
    <w:rsid w:val="004A670B"/>
    <w:rsid w:val="004A7733"/>
    <w:rsid w:val="004B0F67"/>
    <w:rsid w:val="004B1784"/>
    <w:rsid w:val="004B20DE"/>
    <w:rsid w:val="004B48F2"/>
    <w:rsid w:val="004B5894"/>
    <w:rsid w:val="004B5E64"/>
    <w:rsid w:val="004B6783"/>
    <w:rsid w:val="004B695B"/>
    <w:rsid w:val="004B7901"/>
    <w:rsid w:val="004B7ED0"/>
    <w:rsid w:val="004C132A"/>
    <w:rsid w:val="004C192A"/>
    <w:rsid w:val="004C1D5E"/>
    <w:rsid w:val="004C4142"/>
    <w:rsid w:val="004C43B6"/>
    <w:rsid w:val="004C5E35"/>
    <w:rsid w:val="004D2A9D"/>
    <w:rsid w:val="004D2DD8"/>
    <w:rsid w:val="004D301A"/>
    <w:rsid w:val="004D3B8B"/>
    <w:rsid w:val="004D3C02"/>
    <w:rsid w:val="004D538D"/>
    <w:rsid w:val="004D5E62"/>
    <w:rsid w:val="004D6503"/>
    <w:rsid w:val="004E0BCD"/>
    <w:rsid w:val="004E1E39"/>
    <w:rsid w:val="004E2953"/>
    <w:rsid w:val="004E3443"/>
    <w:rsid w:val="004E3513"/>
    <w:rsid w:val="004E3685"/>
    <w:rsid w:val="004E4A96"/>
    <w:rsid w:val="004E6252"/>
    <w:rsid w:val="004E7162"/>
    <w:rsid w:val="004E795F"/>
    <w:rsid w:val="004F134B"/>
    <w:rsid w:val="004F2E67"/>
    <w:rsid w:val="004F483F"/>
    <w:rsid w:val="004F4F1C"/>
    <w:rsid w:val="004F7414"/>
    <w:rsid w:val="00500086"/>
    <w:rsid w:val="00501F5D"/>
    <w:rsid w:val="005024F2"/>
    <w:rsid w:val="00503764"/>
    <w:rsid w:val="005041D2"/>
    <w:rsid w:val="00506059"/>
    <w:rsid w:val="0050641D"/>
    <w:rsid w:val="00506852"/>
    <w:rsid w:val="00507C8E"/>
    <w:rsid w:val="0051044D"/>
    <w:rsid w:val="00510D9B"/>
    <w:rsid w:val="00510F9E"/>
    <w:rsid w:val="00511219"/>
    <w:rsid w:val="00512527"/>
    <w:rsid w:val="005136D1"/>
    <w:rsid w:val="00514720"/>
    <w:rsid w:val="00515D36"/>
    <w:rsid w:val="00515E8B"/>
    <w:rsid w:val="00515FFE"/>
    <w:rsid w:val="005166E1"/>
    <w:rsid w:val="00517122"/>
    <w:rsid w:val="005204A4"/>
    <w:rsid w:val="005211AC"/>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042"/>
    <w:rsid w:val="00554975"/>
    <w:rsid w:val="00555E5D"/>
    <w:rsid w:val="00556DC9"/>
    <w:rsid w:val="00556F6C"/>
    <w:rsid w:val="00557B64"/>
    <w:rsid w:val="00560F47"/>
    <w:rsid w:val="0056151C"/>
    <w:rsid w:val="005617D1"/>
    <w:rsid w:val="005622A9"/>
    <w:rsid w:val="005636BC"/>
    <w:rsid w:val="00564201"/>
    <w:rsid w:val="00564815"/>
    <w:rsid w:val="00564ECA"/>
    <w:rsid w:val="00565FA7"/>
    <w:rsid w:val="00566B20"/>
    <w:rsid w:val="00566F6D"/>
    <w:rsid w:val="00567F88"/>
    <w:rsid w:val="005716CC"/>
    <w:rsid w:val="00571F5D"/>
    <w:rsid w:val="00573DF5"/>
    <w:rsid w:val="00574689"/>
    <w:rsid w:val="00575676"/>
    <w:rsid w:val="00577616"/>
    <w:rsid w:val="0058269B"/>
    <w:rsid w:val="005831F0"/>
    <w:rsid w:val="00584260"/>
    <w:rsid w:val="00587309"/>
    <w:rsid w:val="00592286"/>
    <w:rsid w:val="0059295D"/>
    <w:rsid w:val="005944E8"/>
    <w:rsid w:val="00594E96"/>
    <w:rsid w:val="00595F87"/>
    <w:rsid w:val="00596830"/>
    <w:rsid w:val="005968FF"/>
    <w:rsid w:val="00597A85"/>
    <w:rsid w:val="005A00E3"/>
    <w:rsid w:val="005A0569"/>
    <w:rsid w:val="005A12CE"/>
    <w:rsid w:val="005A23BE"/>
    <w:rsid w:val="005A2407"/>
    <w:rsid w:val="005A4747"/>
    <w:rsid w:val="005B0E1A"/>
    <w:rsid w:val="005B1338"/>
    <w:rsid w:val="005B1A00"/>
    <w:rsid w:val="005B1C28"/>
    <w:rsid w:val="005B31D4"/>
    <w:rsid w:val="005B5F78"/>
    <w:rsid w:val="005B6CB6"/>
    <w:rsid w:val="005C30DE"/>
    <w:rsid w:val="005C3226"/>
    <w:rsid w:val="005C3ACC"/>
    <w:rsid w:val="005C3BB9"/>
    <w:rsid w:val="005C3C62"/>
    <w:rsid w:val="005C4288"/>
    <w:rsid w:val="005C51B7"/>
    <w:rsid w:val="005C5C96"/>
    <w:rsid w:val="005C6654"/>
    <w:rsid w:val="005C6A11"/>
    <w:rsid w:val="005C7404"/>
    <w:rsid w:val="005C7F48"/>
    <w:rsid w:val="005D0748"/>
    <w:rsid w:val="005D0C7E"/>
    <w:rsid w:val="005D321B"/>
    <w:rsid w:val="005D37AE"/>
    <w:rsid w:val="005D4230"/>
    <w:rsid w:val="005D4890"/>
    <w:rsid w:val="005D5058"/>
    <w:rsid w:val="005D59EF"/>
    <w:rsid w:val="005D72AE"/>
    <w:rsid w:val="005D7728"/>
    <w:rsid w:val="005E0D83"/>
    <w:rsid w:val="005E26EE"/>
    <w:rsid w:val="005E2AA9"/>
    <w:rsid w:val="005E3DAF"/>
    <w:rsid w:val="005E3DC7"/>
    <w:rsid w:val="005E4568"/>
    <w:rsid w:val="005E4D30"/>
    <w:rsid w:val="005E4F4E"/>
    <w:rsid w:val="005F14D7"/>
    <w:rsid w:val="005F20CE"/>
    <w:rsid w:val="005F27A5"/>
    <w:rsid w:val="005F555A"/>
    <w:rsid w:val="005F6C24"/>
    <w:rsid w:val="005F7FC1"/>
    <w:rsid w:val="005F7FD3"/>
    <w:rsid w:val="0060060C"/>
    <w:rsid w:val="00600BD0"/>
    <w:rsid w:val="00601958"/>
    <w:rsid w:val="006027FD"/>
    <w:rsid w:val="00603129"/>
    <w:rsid w:val="006038E9"/>
    <w:rsid w:val="00603C56"/>
    <w:rsid w:val="0060414C"/>
    <w:rsid w:val="006049F3"/>
    <w:rsid w:val="00604E43"/>
    <w:rsid w:val="00605CA1"/>
    <w:rsid w:val="00610432"/>
    <w:rsid w:val="006110B5"/>
    <w:rsid w:val="006163D4"/>
    <w:rsid w:val="006169AE"/>
    <w:rsid w:val="00617B74"/>
    <w:rsid w:val="0062004D"/>
    <w:rsid w:val="00620589"/>
    <w:rsid w:val="006206DE"/>
    <w:rsid w:val="006214E5"/>
    <w:rsid w:val="00621917"/>
    <w:rsid w:val="006222AE"/>
    <w:rsid w:val="0062263F"/>
    <w:rsid w:val="00623954"/>
    <w:rsid w:val="00623B26"/>
    <w:rsid w:val="006244BC"/>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474"/>
    <w:rsid w:val="006515FE"/>
    <w:rsid w:val="0065164D"/>
    <w:rsid w:val="006538FA"/>
    <w:rsid w:val="00653948"/>
    <w:rsid w:val="00653985"/>
    <w:rsid w:val="006553EC"/>
    <w:rsid w:val="00655A2A"/>
    <w:rsid w:val="006568A2"/>
    <w:rsid w:val="00661668"/>
    <w:rsid w:val="00662AC3"/>
    <w:rsid w:val="00662B54"/>
    <w:rsid w:val="006639FD"/>
    <w:rsid w:val="00663EE0"/>
    <w:rsid w:val="00666EDD"/>
    <w:rsid w:val="0067057A"/>
    <w:rsid w:val="00673333"/>
    <w:rsid w:val="006737DC"/>
    <w:rsid w:val="00673AC9"/>
    <w:rsid w:val="00673DF0"/>
    <w:rsid w:val="00675BBD"/>
    <w:rsid w:val="00676ED5"/>
    <w:rsid w:val="00677961"/>
    <w:rsid w:val="00677D42"/>
    <w:rsid w:val="00682865"/>
    <w:rsid w:val="00682D2C"/>
    <w:rsid w:val="006833D2"/>
    <w:rsid w:val="00683589"/>
    <w:rsid w:val="00683F2F"/>
    <w:rsid w:val="006845DD"/>
    <w:rsid w:val="006865EF"/>
    <w:rsid w:val="00687E2B"/>
    <w:rsid w:val="0069117F"/>
    <w:rsid w:val="006916C8"/>
    <w:rsid w:val="00691D01"/>
    <w:rsid w:val="00691FA9"/>
    <w:rsid w:val="00692805"/>
    <w:rsid w:val="006933AD"/>
    <w:rsid w:val="00694089"/>
    <w:rsid w:val="006948BD"/>
    <w:rsid w:val="006949C0"/>
    <w:rsid w:val="00694E45"/>
    <w:rsid w:val="00695382"/>
    <w:rsid w:val="0069728F"/>
    <w:rsid w:val="00697B17"/>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35C9"/>
    <w:rsid w:val="006C36DB"/>
    <w:rsid w:val="006C3970"/>
    <w:rsid w:val="006C57AE"/>
    <w:rsid w:val="006C58C9"/>
    <w:rsid w:val="006D0655"/>
    <w:rsid w:val="006D091C"/>
    <w:rsid w:val="006D0D5C"/>
    <w:rsid w:val="006D1C45"/>
    <w:rsid w:val="006D1CB9"/>
    <w:rsid w:val="006D27C4"/>
    <w:rsid w:val="006D312E"/>
    <w:rsid w:val="006D38C6"/>
    <w:rsid w:val="006D3D3F"/>
    <w:rsid w:val="006D58B2"/>
    <w:rsid w:val="006D5D2F"/>
    <w:rsid w:val="006D6994"/>
    <w:rsid w:val="006D7928"/>
    <w:rsid w:val="006E5466"/>
    <w:rsid w:val="006E5CD3"/>
    <w:rsid w:val="006E67B0"/>
    <w:rsid w:val="006E6C85"/>
    <w:rsid w:val="006F0797"/>
    <w:rsid w:val="006F0D6D"/>
    <w:rsid w:val="006F388B"/>
    <w:rsid w:val="006F42D2"/>
    <w:rsid w:val="006F6161"/>
    <w:rsid w:val="006F7058"/>
    <w:rsid w:val="006F7888"/>
    <w:rsid w:val="006F7AB0"/>
    <w:rsid w:val="006F7BCA"/>
    <w:rsid w:val="007000D4"/>
    <w:rsid w:val="007053B9"/>
    <w:rsid w:val="00705692"/>
    <w:rsid w:val="00705ACC"/>
    <w:rsid w:val="00706946"/>
    <w:rsid w:val="007073C7"/>
    <w:rsid w:val="0070752D"/>
    <w:rsid w:val="007075D1"/>
    <w:rsid w:val="00707C25"/>
    <w:rsid w:val="007125B4"/>
    <w:rsid w:val="007125DD"/>
    <w:rsid w:val="007145D4"/>
    <w:rsid w:val="00716110"/>
    <w:rsid w:val="0071678F"/>
    <w:rsid w:val="00716CA1"/>
    <w:rsid w:val="00717BDE"/>
    <w:rsid w:val="00720120"/>
    <w:rsid w:val="00722EFA"/>
    <w:rsid w:val="00723E6E"/>
    <w:rsid w:val="00724D98"/>
    <w:rsid w:val="007261E9"/>
    <w:rsid w:val="0072785B"/>
    <w:rsid w:val="0073018D"/>
    <w:rsid w:val="00730CE0"/>
    <w:rsid w:val="00730EF7"/>
    <w:rsid w:val="00731918"/>
    <w:rsid w:val="00732A7A"/>
    <w:rsid w:val="00733B72"/>
    <w:rsid w:val="00733F5F"/>
    <w:rsid w:val="0073402B"/>
    <w:rsid w:val="007349F3"/>
    <w:rsid w:val="007353C9"/>
    <w:rsid w:val="0073615C"/>
    <w:rsid w:val="00736466"/>
    <w:rsid w:val="007378AC"/>
    <w:rsid w:val="0074090B"/>
    <w:rsid w:val="00743DC3"/>
    <w:rsid w:val="00744C0F"/>
    <w:rsid w:val="00747680"/>
    <w:rsid w:val="00747BAA"/>
    <w:rsid w:val="0075025B"/>
    <w:rsid w:val="00751891"/>
    <w:rsid w:val="00751D6F"/>
    <w:rsid w:val="00752614"/>
    <w:rsid w:val="00757CF0"/>
    <w:rsid w:val="00760A75"/>
    <w:rsid w:val="0076159A"/>
    <w:rsid w:val="00761D18"/>
    <w:rsid w:val="00761DBF"/>
    <w:rsid w:val="007641E9"/>
    <w:rsid w:val="00765B6E"/>
    <w:rsid w:val="00765CFA"/>
    <w:rsid w:val="007676E5"/>
    <w:rsid w:val="00767A9F"/>
    <w:rsid w:val="0077093B"/>
    <w:rsid w:val="007709BA"/>
    <w:rsid w:val="00773154"/>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6136"/>
    <w:rsid w:val="007A7B8A"/>
    <w:rsid w:val="007A7C92"/>
    <w:rsid w:val="007B13E5"/>
    <w:rsid w:val="007B1FD1"/>
    <w:rsid w:val="007B31EB"/>
    <w:rsid w:val="007B36FD"/>
    <w:rsid w:val="007B4742"/>
    <w:rsid w:val="007B4C79"/>
    <w:rsid w:val="007B4C7B"/>
    <w:rsid w:val="007B6251"/>
    <w:rsid w:val="007C1E08"/>
    <w:rsid w:val="007C4524"/>
    <w:rsid w:val="007C4D7D"/>
    <w:rsid w:val="007C59CC"/>
    <w:rsid w:val="007C6BB0"/>
    <w:rsid w:val="007C6C9A"/>
    <w:rsid w:val="007D198D"/>
    <w:rsid w:val="007D23F7"/>
    <w:rsid w:val="007D23FD"/>
    <w:rsid w:val="007D5774"/>
    <w:rsid w:val="007D5DB7"/>
    <w:rsid w:val="007E100D"/>
    <w:rsid w:val="007E2B70"/>
    <w:rsid w:val="007E2CC4"/>
    <w:rsid w:val="007E362A"/>
    <w:rsid w:val="007E40F5"/>
    <w:rsid w:val="007E456E"/>
    <w:rsid w:val="007E540D"/>
    <w:rsid w:val="007E6E8D"/>
    <w:rsid w:val="007E7943"/>
    <w:rsid w:val="007F02C4"/>
    <w:rsid w:val="007F2D39"/>
    <w:rsid w:val="007F3577"/>
    <w:rsid w:val="007F393D"/>
    <w:rsid w:val="007F5208"/>
    <w:rsid w:val="007F5D6C"/>
    <w:rsid w:val="007F653C"/>
    <w:rsid w:val="007F7480"/>
    <w:rsid w:val="007F7AF2"/>
    <w:rsid w:val="007F7BEB"/>
    <w:rsid w:val="007F7FCE"/>
    <w:rsid w:val="00801DCC"/>
    <w:rsid w:val="008023AC"/>
    <w:rsid w:val="008024DA"/>
    <w:rsid w:val="00802730"/>
    <w:rsid w:val="00802A43"/>
    <w:rsid w:val="0080369A"/>
    <w:rsid w:val="00803D75"/>
    <w:rsid w:val="00804918"/>
    <w:rsid w:val="00804F4D"/>
    <w:rsid w:val="00805253"/>
    <w:rsid w:val="008065E7"/>
    <w:rsid w:val="00806E42"/>
    <w:rsid w:val="00806EF5"/>
    <w:rsid w:val="008106E9"/>
    <w:rsid w:val="0081119A"/>
    <w:rsid w:val="00811C57"/>
    <w:rsid w:val="0081344A"/>
    <w:rsid w:val="0081367F"/>
    <w:rsid w:val="008161A1"/>
    <w:rsid w:val="00816DEE"/>
    <w:rsid w:val="00817BB1"/>
    <w:rsid w:val="00817C8B"/>
    <w:rsid w:val="00820EF1"/>
    <w:rsid w:val="008212B0"/>
    <w:rsid w:val="0082459C"/>
    <w:rsid w:val="00824AF8"/>
    <w:rsid w:val="008264A5"/>
    <w:rsid w:val="008265E8"/>
    <w:rsid w:val="00826B48"/>
    <w:rsid w:val="00827420"/>
    <w:rsid w:val="00827650"/>
    <w:rsid w:val="00827857"/>
    <w:rsid w:val="00830BC7"/>
    <w:rsid w:val="0083227D"/>
    <w:rsid w:val="00832449"/>
    <w:rsid w:val="00834EA5"/>
    <w:rsid w:val="00837982"/>
    <w:rsid w:val="00840637"/>
    <w:rsid w:val="00840C95"/>
    <w:rsid w:val="00840E56"/>
    <w:rsid w:val="008413DC"/>
    <w:rsid w:val="00842AB6"/>
    <w:rsid w:val="00842E0E"/>
    <w:rsid w:val="00843631"/>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243E"/>
    <w:rsid w:val="00882498"/>
    <w:rsid w:val="00883E76"/>
    <w:rsid w:val="00884DEC"/>
    <w:rsid w:val="008852D3"/>
    <w:rsid w:val="00885A1C"/>
    <w:rsid w:val="00885FA0"/>
    <w:rsid w:val="00887259"/>
    <w:rsid w:val="008878D3"/>
    <w:rsid w:val="0089180C"/>
    <w:rsid w:val="0089198C"/>
    <w:rsid w:val="00894EF1"/>
    <w:rsid w:val="00894FCF"/>
    <w:rsid w:val="0089732B"/>
    <w:rsid w:val="008A0568"/>
    <w:rsid w:val="008A36B2"/>
    <w:rsid w:val="008A4622"/>
    <w:rsid w:val="008A48AF"/>
    <w:rsid w:val="008A4D74"/>
    <w:rsid w:val="008A5C9A"/>
    <w:rsid w:val="008A6399"/>
    <w:rsid w:val="008A6F7D"/>
    <w:rsid w:val="008A7841"/>
    <w:rsid w:val="008A7BAE"/>
    <w:rsid w:val="008B1527"/>
    <w:rsid w:val="008B1675"/>
    <w:rsid w:val="008B1711"/>
    <w:rsid w:val="008B2801"/>
    <w:rsid w:val="008B3D2C"/>
    <w:rsid w:val="008B47AB"/>
    <w:rsid w:val="008B65DF"/>
    <w:rsid w:val="008C0490"/>
    <w:rsid w:val="008C1B79"/>
    <w:rsid w:val="008C254D"/>
    <w:rsid w:val="008C42F6"/>
    <w:rsid w:val="008C4842"/>
    <w:rsid w:val="008C4FE9"/>
    <w:rsid w:val="008C574C"/>
    <w:rsid w:val="008D5AE5"/>
    <w:rsid w:val="008D6850"/>
    <w:rsid w:val="008E125C"/>
    <w:rsid w:val="008E1894"/>
    <w:rsid w:val="008E1CA1"/>
    <w:rsid w:val="008E456A"/>
    <w:rsid w:val="008E50CF"/>
    <w:rsid w:val="008E5230"/>
    <w:rsid w:val="008E54B7"/>
    <w:rsid w:val="008E5675"/>
    <w:rsid w:val="008E5CC4"/>
    <w:rsid w:val="008F0008"/>
    <w:rsid w:val="008F136D"/>
    <w:rsid w:val="008F1C11"/>
    <w:rsid w:val="008F3635"/>
    <w:rsid w:val="008F468F"/>
    <w:rsid w:val="008F589D"/>
    <w:rsid w:val="008F7781"/>
    <w:rsid w:val="00900DF2"/>
    <w:rsid w:val="00901330"/>
    <w:rsid w:val="009026CB"/>
    <w:rsid w:val="0090434F"/>
    <w:rsid w:val="009057E3"/>
    <w:rsid w:val="00906C9A"/>
    <w:rsid w:val="009103FB"/>
    <w:rsid w:val="009104F8"/>
    <w:rsid w:val="0091077A"/>
    <w:rsid w:val="00912250"/>
    <w:rsid w:val="00912311"/>
    <w:rsid w:val="0091254F"/>
    <w:rsid w:val="00913621"/>
    <w:rsid w:val="00913999"/>
    <w:rsid w:val="00914048"/>
    <w:rsid w:val="0091427D"/>
    <w:rsid w:val="009159E2"/>
    <w:rsid w:val="00915A70"/>
    <w:rsid w:val="009209C7"/>
    <w:rsid w:val="0092129D"/>
    <w:rsid w:val="00921549"/>
    <w:rsid w:val="009253FA"/>
    <w:rsid w:val="00927877"/>
    <w:rsid w:val="00927B37"/>
    <w:rsid w:val="009303BF"/>
    <w:rsid w:val="009314AE"/>
    <w:rsid w:val="0093197F"/>
    <w:rsid w:val="00931F2C"/>
    <w:rsid w:val="0093355D"/>
    <w:rsid w:val="00933E94"/>
    <w:rsid w:val="00934BBF"/>
    <w:rsid w:val="00934EFD"/>
    <w:rsid w:val="00935523"/>
    <w:rsid w:val="00937F20"/>
    <w:rsid w:val="0094074B"/>
    <w:rsid w:val="00940766"/>
    <w:rsid w:val="00940F4E"/>
    <w:rsid w:val="00942509"/>
    <w:rsid w:val="00942786"/>
    <w:rsid w:val="00943B52"/>
    <w:rsid w:val="009440B8"/>
    <w:rsid w:val="009455F7"/>
    <w:rsid w:val="00946EC7"/>
    <w:rsid w:val="0094755B"/>
    <w:rsid w:val="00947D53"/>
    <w:rsid w:val="00947DE6"/>
    <w:rsid w:val="0095485F"/>
    <w:rsid w:val="009571E8"/>
    <w:rsid w:val="009574F4"/>
    <w:rsid w:val="00961698"/>
    <w:rsid w:val="00965611"/>
    <w:rsid w:val="00967706"/>
    <w:rsid w:val="00970251"/>
    <w:rsid w:val="0097076C"/>
    <w:rsid w:val="00971FFD"/>
    <w:rsid w:val="00972018"/>
    <w:rsid w:val="00972414"/>
    <w:rsid w:val="009730C7"/>
    <w:rsid w:val="00973421"/>
    <w:rsid w:val="00974BDF"/>
    <w:rsid w:val="00975F61"/>
    <w:rsid w:val="00977139"/>
    <w:rsid w:val="009771F5"/>
    <w:rsid w:val="0098005A"/>
    <w:rsid w:val="00980F8C"/>
    <w:rsid w:val="009810E3"/>
    <w:rsid w:val="00981FAF"/>
    <w:rsid w:val="00982D90"/>
    <w:rsid w:val="009835AC"/>
    <w:rsid w:val="00984795"/>
    <w:rsid w:val="0098510B"/>
    <w:rsid w:val="0098574B"/>
    <w:rsid w:val="00986F79"/>
    <w:rsid w:val="00987E72"/>
    <w:rsid w:val="00991980"/>
    <w:rsid w:val="00992014"/>
    <w:rsid w:val="0099321E"/>
    <w:rsid w:val="00994553"/>
    <w:rsid w:val="00994A75"/>
    <w:rsid w:val="00995520"/>
    <w:rsid w:val="009963A7"/>
    <w:rsid w:val="009A2840"/>
    <w:rsid w:val="009A2937"/>
    <w:rsid w:val="009A38FA"/>
    <w:rsid w:val="009A401F"/>
    <w:rsid w:val="009A4251"/>
    <w:rsid w:val="009A52A7"/>
    <w:rsid w:val="009A5441"/>
    <w:rsid w:val="009A6168"/>
    <w:rsid w:val="009A71FD"/>
    <w:rsid w:val="009B0060"/>
    <w:rsid w:val="009B1262"/>
    <w:rsid w:val="009B2AEA"/>
    <w:rsid w:val="009B3E72"/>
    <w:rsid w:val="009B4F83"/>
    <w:rsid w:val="009B6B16"/>
    <w:rsid w:val="009B7189"/>
    <w:rsid w:val="009C1456"/>
    <w:rsid w:val="009C230B"/>
    <w:rsid w:val="009C231B"/>
    <w:rsid w:val="009C2963"/>
    <w:rsid w:val="009C3712"/>
    <w:rsid w:val="009C4969"/>
    <w:rsid w:val="009C6256"/>
    <w:rsid w:val="009C6C14"/>
    <w:rsid w:val="009C77F1"/>
    <w:rsid w:val="009D0D70"/>
    <w:rsid w:val="009D2D6E"/>
    <w:rsid w:val="009D4931"/>
    <w:rsid w:val="009D5A5E"/>
    <w:rsid w:val="009D5BA7"/>
    <w:rsid w:val="009E10D8"/>
    <w:rsid w:val="009E1A76"/>
    <w:rsid w:val="009E1F5A"/>
    <w:rsid w:val="009E220F"/>
    <w:rsid w:val="009E2CC5"/>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1D21"/>
    <w:rsid w:val="00A02310"/>
    <w:rsid w:val="00A04716"/>
    <w:rsid w:val="00A07EAB"/>
    <w:rsid w:val="00A100E1"/>
    <w:rsid w:val="00A110ED"/>
    <w:rsid w:val="00A1161F"/>
    <w:rsid w:val="00A1311C"/>
    <w:rsid w:val="00A133B1"/>
    <w:rsid w:val="00A145A6"/>
    <w:rsid w:val="00A14900"/>
    <w:rsid w:val="00A14CD7"/>
    <w:rsid w:val="00A14FEF"/>
    <w:rsid w:val="00A1588E"/>
    <w:rsid w:val="00A1635E"/>
    <w:rsid w:val="00A173F0"/>
    <w:rsid w:val="00A176F4"/>
    <w:rsid w:val="00A20735"/>
    <w:rsid w:val="00A20AD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37DBD"/>
    <w:rsid w:val="00A40467"/>
    <w:rsid w:val="00A40FC9"/>
    <w:rsid w:val="00A41ED9"/>
    <w:rsid w:val="00A4458C"/>
    <w:rsid w:val="00A44A12"/>
    <w:rsid w:val="00A44EB4"/>
    <w:rsid w:val="00A4590E"/>
    <w:rsid w:val="00A4644A"/>
    <w:rsid w:val="00A46DF9"/>
    <w:rsid w:val="00A470BD"/>
    <w:rsid w:val="00A475F8"/>
    <w:rsid w:val="00A53549"/>
    <w:rsid w:val="00A5376E"/>
    <w:rsid w:val="00A54AF6"/>
    <w:rsid w:val="00A5660D"/>
    <w:rsid w:val="00A57149"/>
    <w:rsid w:val="00A5757B"/>
    <w:rsid w:val="00A6019D"/>
    <w:rsid w:val="00A602E8"/>
    <w:rsid w:val="00A6031D"/>
    <w:rsid w:val="00A60D00"/>
    <w:rsid w:val="00A6147B"/>
    <w:rsid w:val="00A61E41"/>
    <w:rsid w:val="00A62663"/>
    <w:rsid w:val="00A63062"/>
    <w:rsid w:val="00A648FE"/>
    <w:rsid w:val="00A653DD"/>
    <w:rsid w:val="00A666DF"/>
    <w:rsid w:val="00A6674C"/>
    <w:rsid w:val="00A668F4"/>
    <w:rsid w:val="00A66F17"/>
    <w:rsid w:val="00A70114"/>
    <w:rsid w:val="00A7168D"/>
    <w:rsid w:val="00A72F09"/>
    <w:rsid w:val="00A73143"/>
    <w:rsid w:val="00A73146"/>
    <w:rsid w:val="00A749DF"/>
    <w:rsid w:val="00A74DA5"/>
    <w:rsid w:val="00A81F7A"/>
    <w:rsid w:val="00A82947"/>
    <w:rsid w:val="00A84966"/>
    <w:rsid w:val="00A857F4"/>
    <w:rsid w:val="00A85C91"/>
    <w:rsid w:val="00A86F41"/>
    <w:rsid w:val="00A914E7"/>
    <w:rsid w:val="00A92A00"/>
    <w:rsid w:val="00A95369"/>
    <w:rsid w:val="00A96BF7"/>
    <w:rsid w:val="00A9749D"/>
    <w:rsid w:val="00AA10F3"/>
    <w:rsid w:val="00AA132F"/>
    <w:rsid w:val="00AA175B"/>
    <w:rsid w:val="00AA2752"/>
    <w:rsid w:val="00AA31B6"/>
    <w:rsid w:val="00AA3C26"/>
    <w:rsid w:val="00AA4904"/>
    <w:rsid w:val="00AA54CF"/>
    <w:rsid w:val="00AA56C7"/>
    <w:rsid w:val="00AA6FBD"/>
    <w:rsid w:val="00AB1DB0"/>
    <w:rsid w:val="00AB1F6E"/>
    <w:rsid w:val="00AB2ADD"/>
    <w:rsid w:val="00AB3D0F"/>
    <w:rsid w:val="00AB4746"/>
    <w:rsid w:val="00AB4CB3"/>
    <w:rsid w:val="00AB7CF0"/>
    <w:rsid w:val="00AC20AC"/>
    <w:rsid w:val="00AC2EBC"/>
    <w:rsid w:val="00AC3240"/>
    <w:rsid w:val="00AC557F"/>
    <w:rsid w:val="00AC6116"/>
    <w:rsid w:val="00AC631A"/>
    <w:rsid w:val="00AC6869"/>
    <w:rsid w:val="00AC6B65"/>
    <w:rsid w:val="00AC7F4C"/>
    <w:rsid w:val="00AD1734"/>
    <w:rsid w:val="00AD1770"/>
    <w:rsid w:val="00AD2D12"/>
    <w:rsid w:val="00AD58F0"/>
    <w:rsid w:val="00AD68BD"/>
    <w:rsid w:val="00AD6B28"/>
    <w:rsid w:val="00AD78E1"/>
    <w:rsid w:val="00AE1321"/>
    <w:rsid w:val="00AE17E0"/>
    <w:rsid w:val="00AE3112"/>
    <w:rsid w:val="00AE3DC9"/>
    <w:rsid w:val="00AE4467"/>
    <w:rsid w:val="00AE59B8"/>
    <w:rsid w:val="00AE7505"/>
    <w:rsid w:val="00AF0876"/>
    <w:rsid w:val="00AF131D"/>
    <w:rsid w:val="00AF2790"/>
    <w:rsid w:val="00AF4BDB"/>
    <w:rsid w:val="00AF5148"/>
    <w:rsid w:val="00AF5595"/>
    <w:rsid w:val="00AF6BEC"/>
    <w:rsid w:val="00AF7396"/>
    <w:rsid w:val="00AF76D0"/>
    <w:rsid w:val="00B01809"/>
    <w:rsid w:val="00B02E22"/>
    <w:rsid w:val="00B03052"/>
    <w:rsid w:val="00B04640"/>
    <w:rsid w:val="00B04F97"/>
    <w:rsid w:val="00B06594"/>
    <w:rsid w:val="00B066A4"/>
    <w:rsid w:val="00B06DA0"/>
    <w:rsid w:val="00B07F4D"/>
    <w:rsid w:val="00B10896"/>
    <w:rsid w:val="00B118FE"/>
    <w:rsid w:val="00B12758"/>
    <w:rsid w:val="00B12979"/>
    <w:rsid w:val="00B12EF8"/>
    <w:rsid w:val="00B13B67"/>
    <w:rsid w:val="00B13FB5"/>
    <w:rsid w:val="00B1573B"/>
    <w:rsid w:val="00B16241"/>
    <w:rsid w:val="00B168EF"/>
    <w:rsid w:val="00B20246"/>
    <w:rsid w:val="00B22874"/>
    <w:rsid w:val="00B22A26"/>
    <w:rsid w:val="00B230A3"/>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628"/>
    <w:rsid w:val="00B408C6"/>
    <w:rsid w:val="00B408FE"/>
    <w:rsid w:val="00B40E0F"/>
    <w:rsid w:val="00B417B5"/>
    <w:rsid w:val="00B41F2D"/>
    <w:rsid w:val="00B43753"/>
    <w:rsid w:val="00B45553"/>
    <w:rsid w:val="00B4580E"/>
    <w:rsid w:val="00B46058"/>
    <w:rsid w:val="00B464D9"/>
    <w:rsid w:val="00B46C14"/>
    <w:rsid w:val="00B47E23"/>
    <w:rsid w:val="00B5134F"/>
    <w:rsid w:val="00B5546E"/>
    <w:rsid w:val="00B55C7D"/>
    <w:rsid w:val="00B56BD0"/>
    <w:rsid w:val="00B60619"/>
    <w:rsid w:val="00B607BF"/>
    <w:rsid w:val="00B60845"/>
    <w:rsid w:val="00B61F02"/>
    <w:rsid w:val="00B63D8F"/>
    <w:rsid w:val="00B65EC9"/>
    <w:rsid w:val="00B66813"/>
    <w:rsid w:val="00B671FB"/>
    <w:rsid w:val="00B67728"/>
    <w:rsid w:val="00B703BD"/>
    <w:rsid w:val="00B7171E"/>
    <w:rsid w:val="00B725E6"/>
    <w:rsid w:val="00B7407B"/>
    <w:rsid w:val="00B746D3"/>
    <w:rsid w:val="00B7494A"/>
    <w:rsid w:val="00B75B31"/>
    <w:rsid w:val="00B75D04"/>
    <w:rsid w:val="00B80F75"/>
    <w:rsid w:val="00B8227B"/>
    <w:rsid w:val="00B82DDD"/>
    <w:rsid w:val="00B864EC"/>
    <w:rsid w:val="00B8719F"/>
    <w:rsid w:val="00B871E2"/>
    <w:rsid w:val="00B87CAE"/>
    <w:rsid w:val="00B90D23"/>
    <w:rsid w:val="00B9178E"/>
    <w:rsid w:val="00B9370B"/>
    <w:rsid w:val="00B93FC2"/>
    <w:rsid w:val="00B94CDD"/>
    <w:rsid w:val="00B95B4D"/>
    <w:rsid w:val="00BA08A6"/>
    <w:rsid w:val="00BA0BAA"/>
    <w:rsid w:val="00BA1A5C"/>
    <w:rsid w:val="00BA21E9"/>
    <w:rsid w:val="00BA2783"/>
    <w:rsid w:val="00BA4F3E"/>
    <w:rsid w:val="00BA5ACD"/>
    <w:rsid w:val="00BB0E20"/>
    <w:rsid w:val="00BB2872"/>
    <w:rsid w:val="00BB2BC0"/>
    <w:rsid w:val="00BB2CCD"/>
    <w:rsid w:val="00BB364B"/>
    <w:rsid w:val="00BB7042"/>
    <w:rsid w:val="00BC08A1"/>
    <w:rsid w:val="00BC0E7A"/>
    <w:rsid w:val="00BC1D85"/>
    <w:rsid w:val="00BC25B6"/>
    <w:rsid w:val="00BC2EDF"/>
    <w:rsid w:val="00BC36C4"/>
    <w:rsid w:val="00BC392A"/>
    <w:rsid w:val="00BC79AB"/>
    <w:rsid w:val="00BC7B99"/>
    <w:rsid w:val="00BC7F12"/>
    <w:rsid w:val="00BD02B8"/>
    <w:rsid w:val="00BD25BC"/>
    <w:rsid w:val="00BD2D7A"/>
    <w:rsid w:val="00BD5846"/>
    <w:rsid w:val="00BD6239"/>
    <w:rsid w:val="00BD624F"/>
    <w:rsid w:val="00BD70E4"/>
    <w:rsid w:val="00BE0DE0"/>
    <w:rsid w:val="00BE4000"/>
    <w:rsid w:val="00BE4D16"/>
    <w:rsid w:val="00BE4E27"/>
    <w:rsid w:val="00BF1A09"/>
    <w:rsid w:val="00BF1EF1"/>
    <w:rsid w:val="00BF5D78"/>
    <w:rsid w:val="00BF5E81"/>
    <w:rsid w:val="00BF67B8"/>
    <w:rsid w:val="00C0099D"/>
    <w:rsid w:val="00C00A2C"/>
    <w:rsid w:val="00C027CA"/>
    <w:rsid w:val="00C03B1C"/>
    <w:rsid w:val="00C03D38"/>
    <w:rsid w:val="00C03DEA"/>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2FF3"/>
    <w:rsid w:val="00C230D6"/>
    <w:rsid w:val="00C2542D"/>
    <w:rsid w:val="00C261D9"/>
    <w:rsid w:val="00C2622A"/>
    <w:rsid w:val="00C27041"/>
    <w:rsid w:val="00C27E94"/>
    <w:rsid w:val="00C27FA5"/>
    <w:rsid w:val="00C30497"/>
    <w:rsid w:val="00C33619"/>
    <w:rsid w:val="00C347D3"/>
    <w:rsid w:val="00C354F9"/>
    <w:rsid w:val="00C3572E"/>
    <w:rsid w:val="00C35AB9"/>
    <w:rsid w:val="00C44F40"/>
    <w:rsid w:val="00C45F4A"/>
    <w:rsid w:val="00C52140"/>
    <w:rsid w:val="00C52F10"/>
    <w:rsid w:val="00C54B0B"/>
    <w:rsid w:val="00C54C0A"/>
    <w:rsid w:val="00C57A68"/>
    <w:rsid w:val="00C62096"/>
    <w:rsid w:val="00C62BBC"/>
    <w:rsid w:val="00C62C5E"/>
    <w:rsid w:val="00C63BD8"/>
    <w:rsid w:val="00C64D6B"/>
    <w:rsid w:val="00C65D27"/>
    <w:rsid w:val="00C66732"/>
    <w:rsid w:val="00C67BCC"/>
    <w:rsid w:val="00C7374A"/>
    <w:rsid w:val="00C74186"/>
    <w:rsid w:val="00C759C9"/>
    <w:rsid w:val="00C80EB6"/>
    <w:rsid w:val="00C818D8"/>
    <w:rsid w:val="00C83BA2"/>
    <w:rsid w:val="00C847D2"/>
    <w:rsid w:val="00C8484C"/>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886"/>
    <w:rsid w:val="00CA6C68"/>
    <w:rsid w:val="00CA6C9E"/>
    <w:rsid w:val="00CA6D7B"/>
    <w:rsid w:val="00CA75F9"/>
    <w:rsid w:val="00CB09A6"/>
    <w:rsid w:val="00CB10B2"/>
    <w:rsid w:val="00CB12D6"/>
    <w:rsid w:val="00CB13B4"/>
    <w:rsid w:val="00CB3DA1"/>
    <w:rsid w:val="00CB439F"/>
    <w:rsid w:val="00CB4EC7"/>
    <w:rsid w:val="00CB5E11"/>
    <w:rsid w:val="00CB6AA8"/>
    <w:rsid w:val="00CB78E1"/>
    <w:rsid w:val="00CB7C6C"/>
    <w:rsid w:val="00CC02CE"/>
    <w:rsid w:val="00CC0A64"/>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1519"/>
    <w:rsid w:val="00D0335E"/>
    <w:rsid w:val="00D04B3F"/>
    <w:rsid w:val="00D04B5E"/>
    <w:rsid w:val="00D05132"/>
    <w:rsid w:val="00D0546E"/>
    <w:rsid w:val="00D05FAC"/>
    <w:rsid w:val="00D0612A"/>
    <w:rsid w:val="00D06F5E"/>
    <w:rsid w:val="00D1029B"/>
    <w:rsid w:val="00D11B36"/>
    <w:rsid w:val="00D11F70"/>
    <w:rsid w:val="00D132E8"/>
    <w:rsid w:val="00D153BA"/>
    <w:rsid w:val="00D15D73"/>
    <w:rsid w:val="00D16739"/>
    <w:rsid w:val="00D16C86"/>
    <w:rsid w:val="00D1766A"/>
    <w:rsid w:val="00D17992"/>
    <w:rsid w:val="00D20B1A"/>
    <w:rsid w:val="00D21807"/>
    <w:rsid w:val="00D21834"/>
    <w:rsid w:val="00D24B99"/>
    <w:rsid w:val="00D25D13"/>
    <w:rsid w:val="00D25F16"/>
    <w:rsid w:val="00D27985"/>
    <w:rsid w:val="00D30952"/>
    <w:rsid w:val="00D30E72"/>
    <w:rsid w:val="00D3104E"/>
    <w:rsid w:val="00D31BE3"/>
    <w:rsid w:val="00D33446"/>
    <w:rsid w:val="00D34A9C"/>
    <w:rsid w:val="00D352A6"/>
    <w:rsid w:val="00D35C3E"/>
    <w:rsid w:val="00D401F5"/>
    <w:rsid w:val="00D416EC"/>
    <w:rsid w:val="00D41721"/>
    <w:rsid w:val="00D419B7"/>
    <w:rsid w:val="00D41EFF"/>
    <w:rsid w:val="00D43B14"/>
    <w:rsid w:val="00D44479"/>
    <w:rsid w:val="00D44802"/>
    <w:rsid w:val="00D44BBB"/>
    <w:rsid w:val="00D46316"/>
    <w:rsid w:val="00D47797"/>
    <w:rsid w:val="00D526EE"/>
    <w:rsid w:val="00D52D5D"/>
    <w:rsid w:val="00D52DF5"/>
    <w:rsid w:val="00D53E72"/>
    <w:rsid w:val="00D543D5"/>
    <w:rsid w:val="00D54D82"/>
    <w:rsid w:val="00D54E09"/>
    <w:rsid w:val="00D55E33"/>
    <w:rsid w:val="00D573F6"/>
    <w:rsid w:val="00D6015C"/>
    <w:rsid w:val="00D611A3"/>
    <w:rsid w:val="00D61EFE"/>
    <w:rsid w:val="00D641F8"/>
    <w:rsid w:val="00D64284"/>
    <w:rsid w:val="00D64F44"/>
    <w:rsid w:val="00D66553"/>
    <w:rsid w:val="00D66F17"/>
    <w:rsid w:val="00D6728D"/>
    <w:rsid w:val="00D70732"/>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45B"/>
    <w:rsid w:val="00D86E24"/>
    <w:rsid w:val="00D9035F"/>
    <w:rsid w:val="00D90558"/>
    <w:rsid w:val="00D90579"/>
    <w:rsid w:val="00D9060E"/>
    <w:rsid w:val="00D9196B"/>
    <w:rsid w:val="00D922BE"/>
    <w:rsid w:val="00D95142"/>
    <w:rsid w:val="00D95BBC"/>
    <w:rsid w:val="00D95BCB"/>
    <w:rsid w:val="00D96E5A"/>
    <w:rsid w:val="00D97644"/>
    <w:rsid w:val="00DA3A26"/>
    <w:rsid w:val="00DA5AC6"/>
    <w:rsid w:val="00DA604A"/>
    <w:rsid w:val="00DA64F8"/>
    <w:rsid w:val="00DA66A0"/>
    <w:rsid w:val="00DA727C"/>
    <w:rsid w:val="00DA757A"/>
    <w:rsid w:val="00DA7A2B"/>
    <w:rsid w:val="00DA7F53"/>
    <w:rsid w:val="00DB16B8"/>
    <w:rsid w:val="00DB290F"/>
    <w:rsid w:val="00DB76B4"/>
    <w:rsid w:val="00DC0321"/>
    <w:rsid w:val="00DC0AB7"/>
    <w:rsid w:val="00DC2A4B"/>
    <w:rsid w:val="00DC458A"/>
    <w:rsid w:val="00DC4FCC"/>
    <w:rsid w:val="00DC5980"/>
    <w:rsid w:val="00DC6499"/>
    <w:rsid w:val="00DC7FBD"/>
    <w:rsid w:val="00DC7FDF"/>
    <w:rsid w:val="00DD0625"/>
    <w:rsid w:val="00DD11E8"/>
    <w:rsid w:val="00DD125F"/>
    <w:rsid w:val="00DD2ACE"/>
    <w:rsid w:val="00DD450D"/>
    <w:rsid w:val="00DD765D"/>
    <w:rsid w:val="00DE039F"/>
    <w:rsid w:val="00DE47C7"/>
    <w:rsid w:val="00DE7B5F"/>
    <w:rsid w:val="00DF08F2"/>
    <w:rsid w:val="00DF1BDD"/>
    <w:rsid w:val="00DF21F3"/>
    <w:rsid w:val="00DF2357"/>
    <w:rsid w:val="00DF2FE0"/>
    <w:rsid w:val="00E03D68"/>
    <w:rsid w:val="00E051CE"/>
    <w:rsid w:val="00E05D99"/>
    <w:rsid w:val="00E114D0"/>
    <w:rsid w:val="00E118E8"/>
    <w:rsid w:val="00E1300F"/>
    <w:rsid w:val="00E13FE7"/>
    <w:rsid w:val="00E20E28"/>
    <w:rsid w:val="00E212B8"/>
    <w:rsid w:val="00E21549"/>
    <w:rsid w:val="00E218DE"/>
    <w:rsid w:val="00E22741"/>
    <w:rsid w:val="00E22B76"/>
    <w:rsid w:val="00E23107"/>
    <w:rsid w:val="00E23D67"/>
    <w:rsid w:val="00E241E3"/>
    <w:rsid w:val="00E25663"/>
    <w:rsid w:val="00E279CE"/>
    <w:rsid w:val="00E30A8C"/>
    <w:rsid w:val="00E3128F"/>
    <w:rsid w:val="00E314EA"/>
    <w:rsid w:val="00E31AD0"/>
    <w:rsid w:val="00E31B83"/>
    <w:rsid w:val="00E321D9"/>
    <w:rsid w:val="00E32F7F"/>
    <w:rsid w:val="00E3390E"/>
    <w:rsid w:val="00E33BAD"/>
    <w:rsid w:val="00E34690"/>
    <w:rsid w:val="00E35304"/>
    <w:rsid w:val="00E35827"/>
    <w:rsid w:val="00E362DC"/>
    <w:rsid w:val="00E370E6"/>
    <w:rsid w:val="00E42CCB"/>
    <w:rsid w:val="00E44005"/>
    <w:rsid w:val="00E44AF7"/>
    <w:rsid w:val="00E4636A"/>
    <w:rsid w:val="00E51BBF"/>
    <w:rsid w:val="00E523BD"/>
    <w:rsid w:val="00E528BD"/>
    <w:rsid w:val="00E54F57"/>
    <w:rsid w:val="00E5522B"/>
    <w:rsid w:val="00E55306"/>
    <w:rsid w:val="00E558EC"/>
    <w:rsid w:val="00E60435"/>
    <w:rsid w:val="00E63B14"/>
    <w:rsid w:val="00E64914"/>
    <w:rsid w:val="00E651FF"/>
    <w:rsid w:val="00E65533"/>
    <w:rsid w:val="00E65806"/>
    <w:rsid w:val="00E662F6"/>
    <w:rsid w:val="00E66D79"/>
    <w:rsid w:val="00E67395"/>
    <w:rsid w:val="00E72B4F"/>
    <w:rsid w:val="00E74213"/>
    <w:rsid w:val="00E752F2"/>
    <w:rsid w:val="00E7533B"/>
    <w:rsid w:val="00E75579"/>
    <w:rsid w:val="00E75A40"/>
    <w:rsid w:val="00E75B2B"/>
    <w:rsid w:val="00E761F5"/>
    <w:rsid w:val="00E762BC"/>
    <w:rsid w:val="00E7693E"/>
    <w:rsid w:val="00E779F6"/>
    <w:rsid w:val="00E814D8"/>
    <w:rsid w:val="00E8187B"/>
    <w:rsid w:val="00E82D6A"/>
    <w:rsid w:val="00E84E23"/>
    <w:rsid w:val="00E84EF3"/>
    <w:rsid w:val="00E876C2"/>
    <w:rsid w:val="00E87ACE"/>
    <w:rsid w:val="00E90805"/>
    <w:rsid w:val="00E95734"/>
    <w:rsid w:val="00E96C94"/>
    <w:rsid w:val="00E97CA7"/>
    <w:rsid w:val="00EA03E0"/>
    <w:rsid w:val="00EA1148"/>
    <w:rsid w:val="00EA1604"/>
    <w:rsid w:val="00EA274E"/>
    <w:rsid w:val="00EA5D24"/>
    <w:rsid w:val="00EA6E29"/>
    <w:rsid w:val="00EB0306"/>
    <w:rsid w:val="00EB171B"/>
    <w:rsid w:val="00EB1B7D"/>
    <w:rsid w:val="00EB52C7"/>
    <w:rsid w:val="00EB6582"/>
    <w:rsid w:val="00EB6CF6"/>
    <w:rsid w:val="00EB711F"/>
    <w:rsid w:val="00EC001B"/>
    <w:rsid w:val="00EC0D03"/>
    <w:rsid w:val="00EC133B"/>
    <w:rsid w:val="00EC1EF9"/>
    <w:rsid w:val="00EC34D0"/>
    <w:rsid w:val="00EC358B"/>
    <w:rsid w:val="00EC3E9F"/>
    <w:rsid w:val="00EC4247"/>
    <w:rsid w:val="00EC6090"/>
    <w:rsid w:val="00EC666B"/>
    <w:rsid w:val="00EC74C3"/>
    <w:rsid w:val="00EC795C"/>
    <w:rsid w:val="00ED1DF5"/>
    <w:rsid w:val="00ED2B8F"/>
    <w:rsid w:val="00ED3D8E"/>
    <w:rsid w:val="00ED4AF5"/>
    <w:rsid w:val="00ED5B36"/>
    <w:rsid w:val="00ED73D5"/>
    <w:rsid w:val="00EE22B4"/>
    <w:rsid w:val="00EE2616"/>
    <w:rsid w:val="00EE46AB"/>
    <w:rsid w:val="00EE4FDF"/>
    <w:rsid w:val="00EE5D01"/>
    <w:rsid w:val="00EE69EB"/>
    <w:rsid w:val="00EE6AEC"/>
    <w:rsid w:val="00EE6D68"/>
    <w:rsid w:val="00EF15C9"/>
    <w:rsid w:val="00EF3AD1"/>
    <w:rsid w:val="00EF3FF5"/>
    <w:rsid w:val="00EF43CD"/>
    <w:rsid w:val="00F01869"/>
    <w:rsid w:val="00F028D8"/>
    <w:rsid w:val="00F03237"/>
    <w:rsid w:val="00F033DB"/>
    <w:rsid w:val="00F03BA9"/>
    <w:rsid w:val="00F04E9B"/>
    <w:rsid w:val="00F10A69"/>
    <w:rsid w:val="00F112E5"/>
    <w:rsid w:val="00F125C5"/>
    <w:rsid w:val="00F12A6F"/>
    <w:rsid w:val="00F15C78"/>
    <w:rsid w:val="00F161FB"/>
    <w:rsid w:val="00F20918"/>
    <w:rsid w:val="00F20A4B"/>
    <w:rsid w:val="00F21183"/>
    <w:rsid w:val="00F231B4"/>
    <w:rsid w:val="00F23F80"/>
    <w:rsid w:val="00F24B72"/>
    <w:rsid w:val="00F24E8B"/>
    <w:rsid w:val="00F25714"/>
    <w:rsid w:val="00F25A76"/>
    <w:rsid w:val="00F26BE3"/>
    <w:rsid w:val="00F2708C"/>
    <w:rsid w:val="00F3274E"/>
    <w:rsid w:val="00F32A0E"/>
    <w:rsid w:val="00F32ABB"/>
    <w:rsid w:val="00F37FD9"/>
    <w:rsid w:val="00F419B7"/>
    <w:rsid w:val="00F42638"/>
    <w:rsid w:val="00F44161"/>
    <w:rsid w:val="00F44BCF"/>
    <w:rsid w:val="00F45FC8"/>
    <w:rsid w:val="00F46B35"/>
    <w:rsid w:val="00F46BC4"/>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452A"/>
    <w:rsid w:val="00F763B3"/>
    <w:rsid w:val="00F76939"/>
    <w:rsid w:val="00F76A13"/>
    <w:rsid w:val="00F76FF5"/>
    <w:rsid w:val="00F80730"/>
    <w:rsid w:val="00F8122D"/>
    <w:rsid w:val="00F81736"/>
    <w:rsid w:val="00F81986"/>
    <w:rsid w:val="00F81B94"/>
    <w:rsid w:val="00F838DA"/>
    <w:rsid w:val="00F86E85"/>
    <w:rsid w:val="00F91676"/>
    <w:rsid w:val="00F91C91"/>
    <w:rsid w:val="00F926DE"/>
    <w:rsid w:val="00F94D87"/>
    <w:rsid w:val="00F95BB1"/>
    <w:rsid w:val="00FA1D03"/>
    <w:rsid w:val="00FA2502"/>
    <w:rsid w:val="00FA35A2"/>
    <w:rsid w:val="00FA3A14"/>
    <w:rsid w:val="00FA423A"/>
    <w:rsid w:val="00FA578C"/>
    <w:rsid w:val="00FA68BE"/>
    <w:rsid w:val="00FA7A78"/>
    <w:rsid w:val="00FB094D"/>
    <w:rsid w:val="00FB10B5"/>
    <w:rsid w:val="00FB166C"/>
    <w:rsid w:val="00FB3318"/>
    <w:rsid w:val="00FC0B01"/>
    <w:rsid w:val="00FC11C5"/>
    <w:rsid w:val="00FC1300"/>
    <w:rsid w:val="00FC2129"/>
    <w:rsid w:val="00FC29C9"/>
    <w:rsid w:val="00FC3946"/>
    <w:rsid w:val="00FC3E38"/>
    <w:rsid w:val="00FC56CE"/>
    <w:rsid w:val="00FC5AC9"/>
    <w:rsid w:val="00FC672E"/>
    <w:rsid w:val="00FD12B6"/>
    <w:rsid w:val="00FD1ABE"/>
    <w:rsid w:val="00FD356F"/>
    <w:rsid w:val="00FD3BE8"/>
    <w:rsid w:val="00FD4831"/>
    <w:rsid w:val="00FD5337"/>
    <w:rsid w:val="00FD5D5E"/>
    <w:rsid w:val="00FD77D8"/>
    <w:rsid w:val="00FD7B65"/>
    <w:rsid w:val="00FD7E2D"/>
    <w:rsid w:val="00FE109C"/>
    <w:rsid w:val="00FE226F"/>
    <w:rsid w:val="00FE2C25"/>
    <w:rsid w:val="00FE3171"/>
    <w:rsid w:val="00FE6738"/>
    <w:rsid w:val="00FF4C8A"/>
    <w:rsid w:val="00FF563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ru v:ext="edit" colors="#003450,#62227b,#ac8bb7,#c39e8b,#904d36,#224330,#173e1d,#7f7f7f"/>
    </o:shapedefaults>
    <o:shapelayout v:ext="edit">
      <o:idmap v:ext="edit" data="1"/>
    </o:shapelayout>
  </w:shapeDefaults>
  <w:decimalSymbol w:val="."/>
  <w:listSeparator w:val=","/>
  <w14:docId w14:val="3661CF8A"/>
  <w14:defaultImageDpi w14:val="32767"/>
  <w15:docId w15:val="{61EA204F-67B0-4D19-9E67-D2DD88E4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C1E42"/>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D1029B"/>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D1029B"/>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Normal"/>
    <w:semiHidden/>
    <w:qFormat/>
    <w:rsid w:val="007125B4"/>
    <w:pPr>
      <w:tabs>
        <w:tab w:val="left" w:pos="1323"/>
      </w:tabs>
      <w:spacing w:before="0" w:after="120" w:line="240" w:lineRule="auto"/>
    </w:pPr>
    <w:rPr>
      <w:rFonts w:ascii="Calibri" w:eastAsiaTheme="minorEastAsia" w:hAnsi="Calibri" w:cstheme="minorBidi"/>
      <w:color w:val="231F2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hyperlink" Target="http://www.literacyprogressions.tki.org.nz/The-Structure-of-the-Progressions/By-the-end-of-year-4?q=node/14" TargetMode="External"/><Relationship Id="rId39" Type="http://schemas.openxmlformats.org/officeDocument/2006/relationships/hyperlink" Target="https://instructionalseries.tki.org.nz/Instructional-Series/Connected/Connected-2015-Level-2-Have-You-Checked/Operation-Duck-Pond" TargetMode="External"/><Relationship Id="rId21" Type="http://schemas.openxmlformats.org/officeDocument/2006/relationships/hyperlink" Target="https://curriculumprogresstools.education.govt.nz/lpf-tool/" TargetMode="External"/><Relationship Id="rId34" Type="http://schemas.openxmlformats.org/officeDocument/2006/relationships/hyperlink" Target="https://instructionalseries.tki.org.nz/Instructional-Series/Connected/Connected-2016-Level-2-Show-and-Tell/An-Invasion-of-Yellow-Crazies" TargetMode="External"/><Relationship Id="rId42" Type="http://schemas.openxmlformats.org/officeDocument/2006/relationships/hyperlink" Target="https://instructionalseries.tki.org.nz/Instructional-Series/School-Journal/School-Journal-Level-3-November-2019/Olly-s-Cicadas" TargetMode="External"/><Relationship Id="rId47" Type="http://schemas.openxmlformats.org/officeDocument/2006/relationships/hyperlink" Target="http://www.catchmentsotago.org/peripatusproject" TargetMode="External"/><Relationship Id="rId50" Type="http://schemas.openxmlformats.org/officeDocument/2006/relationships/hyperlink" Target="https://www.citscihub.nz/Phil_Bendle_Collection:Worm_(Velvet)_New_Zealand" TargetMode="External"/><Relationship Id="rId55" Type="http://schemas.openxmlformats.org/officeDocument/2006/relationships/hyperlink" Target="https://www.landcareresearch.co.nz/discover-our-research/biodiversity/plants-invertebrates-fungi-and-bacteria/invertebrate-systematics/peripatu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literacyonline.tki.org.nz/Literacy-Online/Planning-for-my-students-needs/Effective-Literacy-Practice-Years-1-4" TargetMode="Externa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yperlink" Target="https://instructionalseries.tki.org.nz/Instructional-Series/Connected/Connected-2016-Level-2-Show-and-Tell/An-Invasion-of-Yellow-Crazies" TargetMode="External"/><Relationship Id="rId45" Type="http://schemas.openxmlformats.org/officeDocument/2006/relationships/hyperlink" Target="https://www.sciencelearn.org.nz/resources/506-differences-between-butterflies-and-moths" TargetMode="External"/><Relationship Id="rId53" Type="http://schemas.openxmlformats.org/officeDocument/2006/relationships/hyperlink" Target="https://www.doc.govt.nz/globalassets/documents/conservation/native-animals/invertebrates/peripatus-ngaokeoke-report.pdf" TargetMode="External"/><Relationship Id="rId58" Type="http://schemas.openxmlformats.org/officeDocument/2006/relationships/hyperlink" Target="https://www.youtube.com/watch?v=rYxYeeLlu7I&amp;feature=emb_title" TargetMode="External"/><Relationship Id="rId5" Type="http://schemas.openxmlformats.org/officeDocument/2006/relationships/webSettings" Target="webSettings.xml"/><Relationship Id="rId61" Type="http://schemas.openxmlformats.org/officeDocument/2006/relationships/hyperlink" Target="https://supersimple.com/article/bug-hotel/" TargetMode="External"/><Relationship Id="rId19" Type="http://schemas.openxmlformats.org/officeDocument/2006/relationships/hyperlink" Target="http://nzcurriculum.tki.org.nz/The-New-Zealand-Curriculum" TargetMode="External"/><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www.jigsaw.org/"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image" Target="media/image6.jpg"/><Relationship Id="rId35" Type="http://schemas.openxmlformats.org/officeDocument/2006/relationships/hyperlink" Target="http://www.catchmentsotago.org/peripatusproject" TargetMode="External"/><Relationship Id="rId43" Type="http://schemas.openxmlformats.org/officeDocument/2006/relationships/hyperlink" Target="https://instructionalseries.tki.org.nz/Instructional-Series/School-Journal/School-Journal-Level-2-August-2019/Weta" TargetMode="External"/><Relationship Id="rId48" Type="http://schemas.openxmlformats.org/officeDocument/2006/relationships/hyperlink" Target="http://www.catchmentsotago.org/peripatusart" TargetMode="External"/><Relationship Id="rId56" Type="http://schemas.openxmlformats.org/officeDocument/2006/relationships/hyperlink" Target="https://www.landcareresearch.co.nz/science/plants-animals-fungi/animals/invertebrates/systematics"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citscihub.nz/Category:Snails,_Slugs_and_Worms"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s://curriculumprogresstools.education.govt.nz/lpf-tool/" TargetMode="External"/><Relationship Id="rId33" Type="http://schemas.openxmlformats.org/officeDocument/2006/relationships/footer" Target="footer3.xml"/><Relationship Id="rId38" Type="http://schemas.openxmlformats.org/officeDocument/2006/relationships/hyperlink" Target="https://instructionalseries.tki.org.nz/Instructional-Series/Connected/Connected-2013-level-2-I-Spy/The-Takeaway-Table" TargetMode="External"/><Relationship Id="rId46" Type="http://schemas.openxmlformats.org/officeDocument/2006/relationships/hyperlink" Target="https://www.sciencelearn.org.nz/resources/1449-identifying-bugs" TargetMode="External"/><Relationship Id="rId59" Type="http://schemas.openxmlformats.org/officeDocument/2006/relationships/hyperlink" Target="https://thisnzlife.co.nz/diy-project-build-a-bug-hotel-to-attract-beneficial-insects/"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instructionalseries.tki.org.nz/Instructional-Series/Connected/Connected-2019-Level-2-Wild-Discoveries/Kimihia-Kermit" TargetMode="External"/><Relationship Id="rId54" Type="http://schemas.openxmlformats.org/officeDocument/2006/relationships/hyperlink" Target="https://www.doc.govt.nz/globalassets/documents/conservation/native-animals/invertebrates/peripatus-facts-brochure.pdf" TargetMode="External"/><Relationship Id="rId62" Type="http://schemas.openxmlformats.org/officeDocument/2006/relationships/hyperlink" Target="https://www.gogardening.co.nz/in-the-garden/2-0-1045/kids-go-gardening-make-a-bug-hote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thesaurus.com/browse/insect?s=t"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footer" Target="footer4.xml"/><Relationship Id="rId49" Type="http://schemas.openxmlformats.org/officeDocument/2006/relationships/hyperlink" Target="http://www.catchmentsotago.org/peripatusproject" TargetMode="External"/><Relationship Id="rId57" Type="http://schemas.openxmlformats.org/officeDocument/2006/relationships/hyperlink" Target="https://www.landcareresearch.co.nz/resources/identification/animals/bug-id/what-is-this-bug" TargetMode="External"/><Relationship Id="rId10" Type="http://schemas.openxmlformats.org/officeDocument/2006/relationships/image" Target="media/image3.jpeg"/><Relationship Id="rId31" Type="http://schemas.openxmlformats.org/officeDocument/2006/relationships/image" Target="media/image7.jpg"/><Relationship Id="rId44" Type="http://schemas.openxmlformats.org/officeDocument/2006/relationships/hyperlink" Target="https://scienceonline.tki.org.nz/What-do-my-students-need-to-learn/Building-Science-Concepts/Titles-and-concept-overviews/Soil-Animals-Diversity-beneath-Our-Feet" TargetMode="External"/><Relationship Id="rId52" Type="http://schemas.openxmlformats.org/officeDocument/2006/relationships/hyperlink" Target="https://www.citscihub.nz/Category:Insects" TargetMode="External"/><Relationship Id="rId60" Type="http://schemas.openxmlformats.org/officeDocument/2006/relationships/hyperlink" Target="https://www.stuff.co.nz/life-style/home-property/84043723/how-to-build-a-bug-hotel-for-your-garden"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esktop\Connected%202020\Level%202\LEVEL%202%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13FD-62DC-4DB0-96BA-E4B40A6B7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2 2020.dotx</Template>
  <TotalTime>49</TotalTime>
  <Pages>8</Pages>
  <Words>3133</Words>
  <Characters>17861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20953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2019-12-11T23:53:00Z</cp:lastPrinted>
  <dcterms:created xsi:type="dcterms:W3CDTF">2021-01-25T21:23:00Z</dcterms:created>
  <dcterms:modified xsi:type="dcterms:W3CDTF">2021-01-25T22:08:00Z</dcterms:modified>
</cp:coreProperties>
</file>