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428CA" w14:textId="77777777" w:rsidR="00305E0E" w:rsidRPr="00756793" w:rsidRDefault="00426BAC">
      <w:r w:rsidRPr="00756793">
        <w:rPr>
          <w:noProof/>
          <w:lang w:eastAsia="en-NZ"/>
        </w:rPr>
        <mc:AlternateContent>
          <mc:Choice Requires="wps">
            <w:drawing>
              <wp:anchor distT="0" distB="0" distL="114300" distR="114300" simplePos="0" relativeHeight="251622400" behindDoc="1" locked="0" layoutInCell="0" allowOverlap="1" wp14:anchorId="747C2A79" wp14:editId="139CCF64">
                <wp:simplePos x="0" y="0"/>
                <wp:positionH relativeFrom="column">
                  <wp:posOffset>-540385</wp:posOffset>
                </wp:positionH>
                <wp:positionV relativeFrom="paragraph">
                  <wp:posOffset>-5080</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4880C2"/>
                        </a:solidFill>
                        <a:ln>
                          <a:solidFill>
                            <a:srgbClr val="4880C2"/>
                          </a:solidFill>
                        </a:ln>
                        <a:effectLst/>
                      </wps:spPr>
                      <wps:txbx>
                        <w:txbxContent>
                          <w:p w14:paraId="6A57EFFF" w14:textId="032BD1E3" w:rsidR="00D06F5E" w:rsidRPr="00834EA5" w:rsidRDefault="007D55D9" w:rsidP="0000623F">
                            <w:pPr>
                              <w:pStyle w:val="Heading1"/>
                              <w:spacing w:before="240"/>
                              <w:ind w:left="709"/>
                              <w:rPr>
                                <w:color w:val="000000"/>
                              </w:rPr>
                            </w:pPr>
                            <w:r w:rsidRPr="007D55D9">
                              <w:t>Squawkzilla</w:t>
                            </w:r>
                          </w:p>
                          <w:p w14:paraId="4A9EFB14" w14:textId="24F1089D" w:rsidR="00D06F5E" w:rsidRDefault="00D06F5E" w:rsidP="00834EA5">
                            <w:pPr>
                              <w:pStyle w:val="Byline"/>
                            </w:pPr>
                            <w:r>
                              <w:rPr>
                                <w:spacing w:val="-1"/>
                              </w:rPr>
                              <w:t>b</w:t>
                            </w:r>
                            <w:r>
                              <w:t xml:space="preserve">y </w:t>
                            </w:r>
                            <w:r w:rsidR="00DB61F2" w:rsidRPr="00DB61F2">
                              <w:t>Sophie Fern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C2A79" id="Rectangle 440" o:spid="_x0000_s1026" style="position:absolute;margin-left:-42.55pt;margin-top:-.4pt;width:595.2pt;height:6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" o:allowincell="f" fillcolor="#4880c2" strokecolor="#4880c2">
                <v:path arrowok="t"/>
                <v:textbox>
                  <w:txbxContent>
                    <w:p w14:paraId="6A57EFFF" w14:textId="032BD1E3" w:rsidR="00D06F5E" w:rsidRPr="00834EA5" w:rsidRDefault="007D55D9" w:rsidP="0000623F">
                      <w:pPr>
                        <w:pStyle w:val="Heading1"/>
                        <w:spacing w:before="240"/>
                        <w:ind w:left="709"/>
                        <w:rPr>
                          <w:color w:val="000000"/>
                        </w:rPr>
                      </w:pPr>
                      <w:r w:rsidRPr="007D55D9">
                        <w:t>Squawkzilla</w:t>
                      </w:r>
                    </w:p>
                    <w:p w14:paraId="4A9EFB14" w14:textId="24F1089D" w:rsidR="00D06F5E" w:rsidRDefault="00D06F5E" w:rsidP="00834EA5">
                      <w:pPr>
                        <w:pStyle w:val="Byline"/>
                      </w:pPr>
                      <w:r>
                        <w:rPr>
                          <w:spacing w:val="-1"/>
                        </w:rPr>
                        <w:t>b</w:t>
                      </w:r>
                      <w:r>
                        <w:t xml:space="preserve">y </w:t>
                      </w:r>
                      <w:r w:rsidR="00DB61F2" w:rsidRPr="00DB61F2">
                        <w:t>Sophie Fern</w:t>
                      </w:r>
                    </w:p>
                  </w:txbxContent>
                </v:textbox>
              </v:rect>
            </w:pict>
          </mc:Fallback>
        </mc:AlternateContent>
      </w:r>
      <w:r w:rsidRPr="00756793">
        <w:rPr>
          <w:noProof/>
          <w:lang w:eastAsia="en-NZ"/>
        </w:rPr>
        <mc:AlternateContent>
          <mc:Choice Requires="wps">
            <w:drawing>
              <wp:anchor distT="0" distB="0" distL="114300" distR="114300" simplePos="0" relativeHeight="251611136" behindDoc="0" locked="0" layoutInCell="1" allowOverlap="1" wp14:anchorId="0A691098" wp14:editId="01CCF05F">
                <wp:simplePos x="0" y="0"/>
                <wp:positionH relativeFrom="column">
                  <wp:posOffset>3096895</wp:posOffset>
                </wp:positionH>
                <wp:positionV relativeFrom="paragraph">
                  <wp:posOffset>67522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4880C2"/>
                        </a:solidFill>
                        <a:ln w="3175">
                          <a:solidFill>
                            <a:srgbClr val="4880C2"/>
                          </a:solidFill>
                          <a:miter lim="800000"/>
                          <a:headEnd/>
                          <a:tailEnd/>
                        </a:ln>
                      </wps:spPr>
                      <wps:txbx>
                        <w:txbxContent>
                          <w:p w14:paraId="0530853A" w14:textId="77777777" w:rsidR="00A86F41" w:rsidRPr="001E41C9" w:rsidRDefault="00A86F41" w:rsidP="0000623F">
                            <w:pPr>
                              <w:spacing w:before="16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173ACDB"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3DBB1C89" w14:textId="77777777" w:rsidR="00271A30" w:rsidRPr="001E41C9" w:rsidRDefault="00271A30" w:rsidP="00271A30">
                            <w:pPr>
                              <w:spacing w:before="0"/>
                              <w:rPr>
                                <w:b/>
                                <w:color w:val="FFFFFF"/>
                              </w:rPr>
                            </w:pPr>
                            <w:r w:rsidRPr="001E41C9">
                              <w:rPr>
                                <w:rFonts w:cs="Source Sans Pro"/>
                                <w:b/>
                                <w:bCs/>
                                <w:color w:val="FFFFFF"/>
                                <w:sz w:val="17"/>
                                <w:szCs w:val="17"/>
                              </w:rPr>
                              <w:t>20</w:t>
                            </w:r>
                            <w:r w:rsidR="001C6012">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91098" id="_x0000_t202" coordsize="21600,21600" o:spt="202" path="m,l,21600r21600,l21600,xe">
                <v:stroke joinstyle="miter"/>
                <v:path gradientshapeok="t" o:connecttype="rect"/>
              </v:shapetype>
              <v:shape id="Text Box 448" o:spid="_x0000_s1027" type="#_x0000_t202" style="position:absolute;margin-left:243.85pt;margin-top:5.3pt;width:86.85pt;height:51.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" fillcolor="#4880c2" strokecolor="#4880c2" strokeweight=".25pt">
                <v:textbox>
                  <w:txbxContent>
                    <w:p w14:paraId="0530853A" w14:textId="77777777" w:rsidR="00A86F41" w:rsidRPr="001E41C9" w:rsidRDefault="00A86F41" w:rsidP="0000623F">
                      <w:pPr>
                        <w:spacing w:before="16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173ACDB"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3DBB1C89" w14:textId="77777777" w:rsidR="00271A30" w:rsidRPr="001E41C9" w:rsidRDefault="00271A30" w:rsidP="00271A30">
                      <w:pPr>
                        <w:spacing w:before="0"/>
                        <w:rPr>
                          <w:b/>
                          <w:color w:val="FFFFFF"/>
                        </w:rPr>
                      </w:pPr>
                      <w:r w:rsidRPr="001E41C9">
                        <w:rPr>
                          <w:rFonts w:cs="Source Sans Pro"/>
                          <w:b/>
                          <w:bCs/>
                          <w:color w:val="FFFFFF"/>
                          <w:sz w:val="17"/>
                          <w:szCs w:val="17"/>
                        </w:rPr>
                        <w:t>20</w:t>
                      </w:r>
                      <w:r w:rsidR="001C6012">
                        <w:rPr>
                          <w:rFonts w:cs="Source Sans Pro"/>
                          <w:b/>
                          <w:bCs/>
                          <w:color w:val="FFFFFF"/>
                          <w:sz w:val="17"/>
                          <w:szCs w:val="17"/>
                        </w:rPr>
                        <w:t>20</w:t>
                      </w:r>
                    </w:p>
                  </w:txbxContent>
                </v:textbox>
              </v:shape>
            </w:pict>
          </mc:Fallback>
        </mc:AlternateContent>
      </w:r>
    </w:p>
    <w:p w14:paraId="582D8893" w14:textId="40176539" w:rsidR="00305E0E" w:rsidRPr="00756793" w:rsidRDefault="00305E0E"/>
    <w:p w14:paraId="65DD5C45" w14:textId="77777777" w:rsidR="009F3DD5" w:rsidRPr="00756793" w:rsidRDefault="004F7414">
      <w:r w:rsidRPr="00756793">
        <w:rPr>
          <w:noProof/>
          <w:sz w:val="26"/>
          <w:lang w:eastAsia="en-NZ"/>
        </w:rPr>
        <mc:AlternateContent>
          <mc:Choice Requires="wps">
            <w:drawing>
              <wp:anchor distT="0" distB="0" distL="114300" distR="114300" simplePos="0" relativeHeight="251642368" behindDoc="1" locked="0" layoutInCell="1" allowOverlap="1" wp14:anchorId="0FA67C82" wp14:editId="2E2E131A">
                <wp:simplePos x="0" y="0"/>
                <wp:positionH relativeFrom="margin">
                  <wp:posOffset>-551815</wp:posOffset>
                </wp:positionH>
                <wp:positionV relativeFrom="paragraph">
                  <wp:posOffset>3224934</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D0CBF" id="Rectangle 451" o:spid="_x0000_s1026" style="position:absolute;margin-left:-43.45pt;margin-top:253.95pt;width:595.25pt;height:28.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" fillcolor="#003450" stroked="f">
                <v:path arrowok="t"/>
                <w10:wrap anchorx="margin"/>
              </v:rect>
            </w:pict>
          </mc:Fallback>
        </mc:AlternateContent>
      </w:r>
    </w:p>
    <w:tbl>
      <w:tblPr>
        <w:tblW w:w="10414" w:type="dxa"/>
        <w:tblLayout w:type="fixed"/>
        <w:tblLook w:val="00A0" w:firstRow="1" w:lastRow="0" w:firstColumn="1" w:lastColumn="0" w:noHBand="0" w:noVBand="0"/>
      </w:tblPr>
      <w:tblGrid>
        <w:gridCol w:w="6663"/>
        <w:gridCol w:w="3751"/>
      </w:tblGrid>
      <w:tr w:rsidR="00375E5B" w:rsidRPr="00756793" w14:paraId="0F31CB5A" w14:textId="77777777" w:rsidTr="00D9035F">
        <w:tc>
          <w:tcPr>
            <w:tcW w:w="6663" w:type="dxa"/>
            <w:shd w:val="clear" w:color="auto" w:fill="auto"/>
          </w:tcPr>
          <w:p w14:paraId="7829C058" w14:textId="1990AF62" w:rsidR="00EE6D68" w:rsidRPr="00C546F4" w:rsidRDefault="006D18EF" w:rsidP="00426BAC">
            <w:pPr>
              <w:pStyle w:val="TSMTxt1st"/>
              <w:spacing w:before="480"/>
              <w:rPr>
                <w:sz w:val="18"/>
              </w:rPr>
            </w:pPr>
            <w:hyperlink r:id="rId8" w:history="1">
              <w:r w:rsidR="00EE6D68" w:rsidRPr="00C546F4">
                <w:rPr>
                  <w:rStyle w:val="Hyperlink"/>
                  <w:i/>
                  <w:iCs/>
                  <w:sz w:val="18"/>
                </w:rPr>
                <w:t>The Literacy Learning Progressions</w:t>
              </w:r>
              <w:r w:rsidR="00EE6D68" w:rsidRPr="00C546F4">
                <w:rPr>
                  <w:rStyle w:val="Hyperlink"/>
                  <w:i/>
                  <w:iCs/>
                  <w:sz w:val="18"/>
                  <w:u w:val="none"/>
                </w:rPr>
                <w:t>:</w:t>
              </w:r>
            </w:hyperlink>
            <w:r w:rsidR="00EE6D68" w:rsidRPr="00C546F4">
              <w:rPr>
                <w:i/>
                <w:iCs/>
                <w:sz w:val="18"/>
              </w:rPr>
              <w:t xml:space="preserve"> </w:t>
            </w:r>
            <w:r w:rsidR="00CC5ED0" w:rsidRPr="00C546F4">
              <w:rPr>
                <w:i/>
                <w:iCs/>
                <w:sz w:val="18"/>
              </w:rPr>
              <w:t xml:space="preserve">Meeting the Reading and Writing Demands of the Curriculum </w:t>
            </w:r>
            <w:r w:rsidR="00CC5ED0" w:rsidRPr="00C546F4">
              <w:rPr>
                <w:sz w:val="18"/>
              </w:rPr>
              <w:t>describe the literacy-related knowledge, skills, and attitudes that students need to draw on to meet the demands of the curriculum.</w:t>
            </w:r>
            <w:r w:rsidR="00EE6D68" w:rsidRPr="00C546F4">
              <w:rPr>
                <w:sz w:val="18"/>
              </w:rPr>
              <w:t xml:space="preserve"> </w:t>
            </w:r>
          </w:p>
          <w:p w14:paraId="74C4E4C7" w14:textId="0794DB6D" w:rsidR="00EE6D68" w:rsidRPr="00C546F4" w:rsidRDefault="006D18EF" w:rsidP="00EE6D68">
            <w:pPr>
              <w:pStyle w:val="TSMTxt1st"/>
              <w:rPr>
                <w:sz w:val="18"/>
              </w:rPr>
            </w:pPr>
            <w:hyperlink r:id="rId9" w:history="1">
              <w:r w:rsidR="00EE6D68" w:rsidRPr="00C546F4">
                <w:rPr>
                  <w:rStyle w:val="Hyperlink"/>
                  <w:i/>
                  <w:iCs/>
                  <w:sz w:val="18"/>
                </w:rPr>
                <w:t>The Learning Progression Frameworks</w:t>
              </w:r>
            </w:hyperlink>
            <w:r w:rsidR="00EE6D68" w:rsidRPr="00C546F4">
              <w:rPr>
                <w:sz w:val="18"/>
              </w:rPr>
              <w:t xml:space="preserve"> </w:t>
            </w:r>
            <w:r w:rsidR="00CF51EF" w:rsidRPr="00C546F4">
              <w:rPr>
                <w:sz w:val="18"/>
              </w:rPr>
              <w:t>(LPF) describe significant signposts in reading and writing as students develop and apply their literacy knowledge and skills with increasing expertise from school entry to the end of year 10.</w:t>
            </w:r>
            <w:r w:rsidR="00EE6D68" w:rsidRPr="00C546F4">
              <w:rPr>
                <w:sz w:val="18"/>
              </w:rPr>
              <w:t xml:space="preserve"> </w:t>
            </w:r>
          </w:p>
          <w:p w14:paraId="4089AD64" w14:textId="7F3C6016" w:rsidR="004565B7" w:rsidRPr="00756793" w:rsidRDefault="004565B7" w:rsidP="00E1492E">
            <w:pPr>
              <w:pStyle w:val="Heading2"/>
              <w:spacing w:before="160"/>
              <w:rPr>
                <w:color w:val="000000"/>
              </w:rPr>
            </w:pPr>
            <w:r w:rsidRPr="00756793">
              <w:t>Overview</w:t>
            </w:r>
          </w:p>
          <w:p w14:paraId="7CCD9BFB" w14:textId="78F0DF82" w:rsidR="001C14A9" w:rsidRPr="00756793" w:rsidRDefault="004A7159" w:rsidP="001C14A9">
            <w:pPr>
              <w:pStyle w:val="TSMTxt1st"/>
            </w:pPr>
            <w:r w:rsidRPr="00756793">
              <w:t>Squawkzilla is a giant parrot that lived in New Zealand 19 million years ago. Its bones were dug up in 2008, but it was not correctly identified for another ten years. This article tells the story of Squawkzilla’s discovery. It demonstrates how scientists work and how it is possible to make educated guesses about what life used to look like millions of years ago. It shows that scientific “discoveries” often take time and require careful observation and teamwork.</w:t>
            </w:r>
          </w:p>
          <w:p w14:paraId="76E5F766" w14:textId="3A7D3EF2" w:rsidR="0064105F" w:rsidRPr="00756793" w:rsidRDefault="00B45553" w:rsidP="001C371D">
            <w:pPr>
              <w:pStyle w:val="TSMTxt"/>
              <w:spacing w:before="60" w:after="0"/>
            </w:pPr>
            <w:r w:rsidRPr="00756793">
              <w:t xml:space="preserve">A Google Slides version of this article is available at </w:t>
            </w:r>
            <w:hyperlink r:id="rId10">
              <w:r w:rsidRPr="00756793">
                <w:rPr>
                  <w:rStyle w:val="Hyperlink"/>
                </w:rPr>
                <w:t>www.connected.tki.org.nz</w:t>
              </w:r>
            </w:hyperlink>
          </w:p>
        </w:tc>
        <w:tc>
          <w:tcPr>
            <w:tcW w:w="3751" w:type="dxa"/>
            <w:shd w:val="clear" w:color="auto" w:fill="auto"/>
          </w:tcPr>
          <w:p w14:paraId="6F50F0C6" w14:textId="5C9309B5" w:rsidR="004439F7" w:rsidRPr="00756793" w:rsidRDefault="009A215C" w:rsidP="00420687">
            <w:pPr>
              <w:spacing w:before="0" w:after="200" w:line="240" w:lineRule="auto"/>
              <w:jc w:val="center"/>
            </w:pPr>
            <w:r>
              <w:rPr>
                <w:noProof/>
                <w:lang w:eastAsia="en-NZ"/>
              </w:rPr>
              <mc:AlternateContent>
                <mc:Choice Requires="wpg">
                  <w:drawing>
                    <wp:anchor distT="0" distB="0" distL="114300" distR="114300" simplePos="0" relativeHeight="251746304" behindDoc="0" locked="0" layoutInCell="1" allowOverlap="1" wp14:anchorId="04776F57" wp14:editId="389F94D4">
                      <wp:simplePos x="0" y="0"/>
                      <wp:positionH relativeFrom="column">
                        <wp:posOffset>174625</wp:posOffset>
                      </wp:positionH>
                      <wp:positionV relativeFrom="paragraph">
                        <wp:posOffset>-288925</wp:posOffset>
                      </wp:positionV>
                      <wp:extent cx="1976120" cy="2870835"/>
                      <wp:effectExtent l="0" t="0" r="5080" b="5715"/>
                      <wp:wrapNone/>
                      <wp:docPr id="29" name="Group 29"/>
                      <wp:cNvGraphicFramePr/>
                      <a:graphic xmlns:a="http://schemas.openxmlformats.org/drawingml/2006/main">
                        <a:graphicData uri="http://schemas.microsoft.com/office/word/2010/wordprocessingGroup">
                          <wpg:wgp>
                            <wpg:cNvGrpSpPr/>
                            <wpg:grpSpPr>
                              <a:xfrm>
                                <a:off x="0" y="0"/>
                                <a:ext cx="1976120" cy="2870835"/>
                                <a:chOff x="0" y="0"/>
                                <a:chExt cx="1976120" cy="2870835"/>
                              </a:xfrm>
                            </wpg:grpSpPr>
                            <pic:pic xmlns:pic="http://schemas.openxmlformats.org/drawingml/2006/picture">
                              <pic:nvPicPr>
                                <pic:cNvPr id="26" name="Picture 26"/>
                                <pic:cNvPicPr>
                                  <a:picLocks noChangeAspect="1"/>
                                </pic:cNvPicPr>
                              </pic:nvPicPr>
                              <pic:blipFill>
                                <a:blip r:embed="rId11"/>
                                <a:stretch>
                                  <a:fillRect/>
                                </a:stretch>
                              </pic:blipFill>
                              <pic:spPr>
                                <a:xfrm>
                                  <a:off x="0" y="0"/>
                                  <a:ext cx="1976120" cy="1403985"/>
                                </a:xfrm>
                                <a:prstGeom prst="rect">
                                  <a:avLst/>
                                </a:prstGeom>
                              </pic:spPr>
                            </pic:pic>
                            <pic:pic xmlns:pic="http://schemas.openxmlformats.org/drawingml/2006/picture">
                              <pic:nvPicPr>
                                <pic:cNvPr id="28" name="Picture 28"/>
                                <pic:cNvPicPr>
                                  <a:picLocks noChangeAspect="1"/>
                                </pic:cNvPicPr>
                              </pic:nvPicPr>
                              <pic:blipFill>
                                <a:blip r:embed="rId12"/>
                                <a:stretch>
                                  <a:fillRect/>
                                </a:stretch>
                              </pic:blipFill>
                              <pic:spPr>
                                <a:xfrm>
                                  <a:off x="0" y="1466850"/>
                                  <a:ext cx="1976120" cy="1403985"/>
                                </a:xfrm>
                                <a:prstGeom prst="rect">
                                  <a:avLst/>
                                </a:prstGeom>
                              </pic:spPr>
                            </pic:pic>
                          </wpg:wgp>
                        </a:graphicData>
                      </a:graphic>
                    </wp:anchor>
                  </w:drawing>
                </mc:Choice>
                <mc:Fallback>
                  <w:pict>
                    <v:group w14:anchorId="1DAD5E86" id="Group 29" o:spid="_x0000_s1026" style="position:absolute;margin-left:13.75pt;margin-top:-22.75pt;width:155.6pt;height:226.05pt;z-index:251746304" coordsize="19761,287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qAAAAAAUmdodGxvbmcAAAO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ejQAAAAEAAACgAAAAcgAAAeAAANXAAAAe&#10;cQAYAAH/2P/tAAxBZG9iZV9DTQAB/+4ADkFkb2JlAGSAAAAAAf/bAIQADAgICAkIDAkJDBELCgsR&#10;FQ8MDA8VGBMTFRMTGBEMDAwMDAwRDAwMDAwMDAwMDAwMDAwMDAwMDAwMDAwMDAwMDAENCwsNDg0Q&#10;Dg4QFA4ODhQUDg4ODhQRDAwMDAwREQwMDAwMDBEMDAwMDAwMDAwMDAwMDAwMDAwMDAwMDAwMDAwM&#10;/8AAEQgAc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qADsQMBEQACEQEDEQH/3QAEAHf/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oAAAAABSZ2h0bG9uZwAAA7E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CK2AAAAAQAAAKAAAAByAAAB4AAA1cAAACKa&#10;ABgAAf/Y/+0ADEFkb2JlX0NNAAH/7gAOQWRvYmUAZIAAAAAB/9sAhAAMCAgICQgMCQkMEQsKCxEV&#10;DwwMDxUYExMVExMYEQwMDAwMDBEMDAwMDAwMDAwMDAwMDAwMDAwMDAwMDAwMDAwMAQ0LCw0ODRAO&#10;DhAUDg4OFBQODg4OFBEMDAwMDBERDAwMDAwMEQwMDAwMDAwMDAwMDAwMDAwMDAwMDAwMDAwMDAz/&#10;wAARCABy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KgA7EDAREAAhEBAxEB&#10;/90ABAB3/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">
                        <v:imagedata r:id="rId13" o:title=""/>
                      </v:shape>
                      <v:shape id="Picture 28" o:spid="_x0000_s1028" type="#_x0000_t75" style="position:absolute;top:14668;width:19761;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">
                        <v:imagedata r:id="rId14" o:title=""/>
                      </v:shape>
                    </v:group>
                  </w:pict>
                </mc:Fallback>
              </mc:AlternateContent>
            </w:r>
          </w:p>
        </w:tc>
      </w:tr>
      <w:tr w:rsidR="003E6981" w:rsidRPr="00756793" w14:paraId="7D43B5EE" w14:textId="77777777" w:rsidTr="00975147">
        <w:tc>
          <w:tcPr>
            <w:tcW w:w="10414" w:type="dxa"/>
            <w:gridSpan w:val="2"/>
            <w:shd w:val="clear" w:color="auto" w:fill="auto"/>
          </w:tcPr>
          <w:p w14:paraId="0452F312" w14:textId="2F575748" w:rsidR="003E6981" w:rsidRPr="00756793" w:rsidRDefault="00780ECF" w:rsidP="001C371D">
            <w:pPr>
              <w:widowControl w:val="0"/>
              <w:autoSpaceDE w:val="0"/>
              <w:autoSpaceDN w:val="0"/>
              <w:adjustRightInd w:val="0"/>
              <w:spacing w:before="360" w:line="354" w:lineRule="exact"/>
              <w:ind w:left="113"/>
              <w:rPr>
                <w:rFonts w:cs="Source Sans Pro Black"/>
                <w:b/>
                <w:bCs/>
                <w:color w:val="FFFFFF"/>
                <w:position w:val="1"/>
                <w:sz w:val="30"/>
                <w:szCs w:val="30"/>
              </w:rPr>
            </w:pPr>
            <w:r w:rsidRPr="00756793">
              <w:rPr>
                <w:rFonts w:cs="Source Sans Pro Black"/>
                <w:b/>
                <w:bCs/>
                <w:color w:val="FFFFFF"/>
                <w:spacing w:val="-3"/>
                <w:position w:val="1"/>
                <w:sz w:val="30"/>
                <w:szCs w:val="30"/>
              </w:rPr>
              <w:t>C</w:t>
            </w:r>
            <w:r w:rsidRPr="00756793">
              <w:rPr>
                <w:rFonts w:cs="Source Sans Pro Black"/>
                <w:b/>
                <w:bCs/>
                <w:color w:val="FFFFFF"/>
                <w:position w:val="1"/>
                <w:sz w:val="30"/>
                <w:szCs w:val="30"/>
              </w:rPr>
              <w:t xml:space="preserve">urriculum </w:t>
            </w:r>
            <w:r w:rsidRPr="00756793">
              <w:rPr>
                <w:rFonts w:cs="Source Sans Pro Black"/>
                <w:b/>
                <w:bCs/>
                <w:color w:val="FFFFFF"/>
                <w:spacing w:val="-9"/>
                <w:position w:val="1"/>
                <w:sz w:val="30"/>
                <w:szCs w:val="30"/>
              </w:rPr>
              <w:t>c</w:t>
            </w:r>
            <w:r w:rsidRPr="00756793">
              <w:rPr>
                <w:rFonts w:cs="Source Sans Pro Black"/>
                <w:b/>
                <w:bCs/>
                <w:color w:val="FFFFFF"/>
                <w:position w:val="1"/>
                <w:sz w:val="30"/>
                <w:szCs w:val="30"/>
              </w:rPr>
              <w:t>on</w:t>
            </w:r>
            <w:r w:rsidRPr="00756793">
              <w:rPr>
                <w:rFonts w:cs="Source Sans Pro Black"/>
                <w:b/>
                <w:bCs/>
                <w:color w:val="FFFFFF"/>
                <w:spacing w:val="-3"/>
                <w:position w:val="1"/>
                <w:sz w:val="30"/>
                <w:szCs w:val="30"/>
              </w:rPr>
              <w:t>t</w:t>
            </w:r>
            <w:r w:rsidRPr="00756793">
              <w:rPr>
                <w:rFonts w:cs="Source Sans Pro Black"/>
                <w:b/>
                <w:bCs/>
                <w:color w:val="FFFFFF"/>
                <w:spacing w:val="-6"/>
                <w:position w:val="1"/>
                <w:sz w:val="30"/>
                <w:szCs w:val="30"/>
              </w:rPr>
              <w:t>e</w:t>
            </w:r>
            <w:r w:rsidRPr="00756793">
              <w:rPr>
                <w:rFonts w:cs="Source Sans Pro Black"/>
                <w:b/>
                <w:bCs/>
                <w:color w:val="FFFFFF"/>
                <w:position w:val="1"/>
                <w:sz w:val="30"/>
                <w:szCs w:val="30"/>
              </w:rPr>
              <w:t>xts</w:t>
            </w:r>
          </w:p>
        </w:tc>
      </w:tr>
    </w:tbl>
    <w:p w14:paraId="29A754BD" w14:textId="77777777" w:rsidR="001D280D" w:rsidRPr="00756793" w:rsidRDefault="001D280D" w:rsidP="006A5470">
      <w:pPr>
        <w:spacing w:before="0" w:line="240" w:lineRule="auto"/>
        <w:rPr>
          <w:sz w:val="16"/>
          <w:szCs w:val="16"/>
        </w:rPr>
        <w:sectPr w:rsidR="001D280D" w:rsidRPr="00756793" w:rsidSect="00912250">
          <w:footerReference w:type="default" r:id="rId15"/>
          <w:type w:val="continuous"/>
          <w:pgSz w:w="11900" w:h="16840"/>
          <w:pgMar w:top="851" w:right="851" w:bottom="851" w:left="851" w:header="709" w:footer="227" w:gutter="0"/>
          <w:cols w:space="708"/>
        </w:sectPr>
      </w:pPr>
    </w:p>
    <w:p w14:paraId="136A9215" w14:textId="77777777" w:rsidR="008C4842" w:rsidRPr="00756793"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756793" w14:paraId="2AA195EA" w14:textId="77777777" w:rsidTr="003710B5">
        <w:tc>
          <w:tcPr>
            <w:tcW w:w="4854" w:type="dxa"/>
            <w:tcBorders>
              <w:top w:val="single" w:sz="4" w:space="0" w:color="BFBFBF"/>
            </w:tcBorders>
            <w:shd w:val="clear" w:color="auto" w:fill="F8F0E4"/>
          </w:tcPr>
          <w:p w14:paraId="7A72E4AD" w14:textId="1C02B65A" w:rsidR="008C4842" w:rsidRPr="00756793" w:rsidRDefault="00D01519" w:rsidP="00626635">
            <w:pPr>
              <w:pStyle w:val="Heading3"/>
              <w:spacing w:after="0"/>
            </w:pPr>
            <w:r w:rsidRPr="00756793">
              <w:t xml:space="preserve">SCIENCE: Nature of Science: </w:t>
            </w:r>
            <w:r w:rsidR="00A31472" w:rsidRPr="00756793">
              <w:t>Understanding about science</w:t>
            </w:r>
          </w:p>
          <w:p w14:paraId="24BBB1C4" w14:textId="775DDC43" w:rsidR="004F2E67" w:rsidRPr="00756793" w:rsidRDefault="00C11427" w:rsidP="001E14B4">
            <w:pPr>
              <w:pStyle w:val="TSMTxt"/>
            </w:pPr>
            <w:r w:rsidRPr="00756793">
              <w:rPr>
                <w:rFonts w:cstheme="majorHAnsi"/>
              </w:rPr>
              <w:t>Level 2 – Students will appreciate that scientists ask questions about our world that lead to investigations and that open-mindedness is important because there may be more than one explanation.</w:t>
            </w:r>
          </w:p>
        </w:tc>
        <w:tc>
          <w:tcPr>
            <w:tcW w:w="5352" w:type="dxa"/>
            <w:tcBorders>
              <w:top w:val="single" w:sz="4" w:space="0" w:color="BFBFBF"/>
            </w:tcBorders>
            <w:shd w:val="clear" w:color="auto" w:fill="F8F0E4"/>
          </w:tcPr>
          <w:p w14:paraId="4F9F7BDA" w14:textId="1B23AA79" w:rsidR="008C4842" w:rsidRPr="00756793" w:rsidRDefault="00B871E2" w:rsidP="005F6C24">
            <w:pPr>
              <w:pStyle w:val="Heading3"/>
              <w:spacing w:after="60"/>
            </w:pPr>
            <w:r w:rsidRPr="00756793">
              <w:t xml:space="preserve">Key </w:t>
            </w:r>
            <w:r w:rsidR="007E0657" w:rsidRPr="00756793">
              <w:t>Nature of Science idea</w:t>
            </w:r>
          </w:p>
          <w:p w14:paraId="424FB04F" w14:textId="6F20D6C8" w:rsidR="00105C8C" w:rsidRPr="00756793" w:rsidRDefault="007D147B" w:rsidP="00105C8C">
            <w:pPr>
              <w:pStyle w:val="TSMtxt3pt"/>
            </w:pPr>
            <w:r w:rsidRPr="00756793">
              <w:t>Scientists:</w:t>
            </w:r>
          </w:p>
          <w:p w14:paraId="19ECC07F" w14:textId="2567E1A0" w:rsidR="008C4842" w:rsidRPr="00756793" w:rsidRDefault="001C2ACE" w:rsidP="001E14B4">
            <w:pPr>
              <w:pStyle w:val="TSMtextbullets"/>
            </w:pPr>
            <w:r w:rsidRPr="00756793">
              <w:t>make meaning from their observations; the meaning they make can change as they find out more about others things, or they can think differently about the same thing.</w:t>
            </w:r>
          </w:p>
        </w:tc>
      </w:tr>
      <w:tr w:rsidR="001C2ACE" w:rsidRPr="00756793" w14:paraId="50F8A6A7" w14:textId="77777777" w:rsidTr="003710B5">
        <w:tc>
          <w:tcPr>
            <w:tcW w:w="4854" w:type="dxa"/>
            <w:shd w:val="clear" w:color="auto" w:fill="F8F0E4"/>
          </w:tcPr>
          <w:p w14:paraId="4A2695AD" w14:textId="77777777" w:rsidR="001C2ACE" w:rsidRPr="00756793" w:rsidRDefault="00A80A29" w:rsidP="00E1492E">
            <w:pPr>
              <w:pStyle w:val="Heading3"/>
              <w:spacing w:before="120" w:after="60"/>
            </w:pPr>
            <w:r w:rsidRPr="00756793">
              <w:t>SCIENCE: Living World: Evolution</w:t>
            </w:r>
          </w:p>
          <w:p w14:paraId="69D0A29B" w14:textId="143AF22F" w:rsidR="00A80A29" w:rsidRPr="00756793" w:rsidRDefault="001A21E6" w:rsidP="00E1492E">
            <w:pPr>
              <w:pStyle w:val="TSMtxt3pt"/>
              <w:spacing w:before="0"/>
            </w:pPr>
            <w:r w:rsidRPr="00756793">
              <w:t>Level 2 – Students will recognise that there are lots of different living things in the world and that they can be grouped in different ways; students will explain how we know some living things from the past are now extinct.</w:t>
            </w:r>
          </w:p>
        </w:tc>
        <w:tc>
          <w:tcPr>
            <w:tcW w:w="5352" w:type="dxa"/>
            <w:shd w:val="clear" w:color="auto" w:fill="F8F0E4"/>
          </w:tcPr>
          <w:p w14:paraId="208ED8B0" w14:textId="77777777" w:rsidR="007F36C9" w:rsidRPr="00756793" w:rsidRDefault="007F36C9" w:rsidP="00E1492E">
            <w:pPr>
              <w:pStyle w:val="Heading3"/>
              <w:spacing w:before="120" w:after="60"/>
            </w:pPr>
            <w:r w:rsidRPr="00756793">
              <w:t>Key science ideas</w:t>
            </w:r>
          </w:p>
          <w:p w14:paraId="231BA259" w14:textId="77777777" w:rsidR="007F36C9" w:rsidRPr="00756793" w:rsidRDefault="007F36C9" w:rsidP="007F36C9">
            <w:pPr>
              <w:pStyle w:val="TSMtxt3pt"/>
            </w:pPr>
            <w:r w:rsidRPr="00756793">
              <w:t xml:space="preserve">Scientists: </w:t>
            </w:r>
          </w:p>
          <w:p w14:paraId="762FE29B" w14:textId="51F42324" w:rsidR="007F36C9" w:rsidRPr="00756793" w:rsidRDefault="007F36C9" w:rsidP="007F36C9">
            <w:pPr>
              <w:pStyle w:val="TSMtextbullets"/>
            </w:pPr>
            <w:r w:rsidRPr="00756793">
              <w:t>group living things according to sets of features that they have</w:t>
            </w:r>
          </w:p>
          <w:p w14:paraId="03FB0B99" w14:textId="58E4518B" w:rsidR="001C2ACE" w:rsidRPr="00756793" w:rsidRDefault="007F36C9" w:rsidP="007F36C9">
            <w:pPr>
              <w:pStyle w:val="TSMtextbullets"/>
            </w:pPr>
            <w:r w:rsidRPr="00756793">
              <w:t>use evidence from fossils to work out what living things from the past looked like, how they survived in their environment, and why they did not survive as their environment changed.</w:t>
            </w:r>
          </w:p>
        </w:tc>
      </w:tr>
      <w:tr w:rsidR="001705CF" w:rsidRPr="00756793" w14:paraId="17F044D7" w14:textId="77777777" w:rsidTr="003710B5">
        <w:tc>
          <w:tcPr>
            <w:tcW w:w="4854" w:type="dxa"/>
            <w:shd w:val="clear" w:color="auto" w:fill="auto"/>
          </w:tcPr>
          <w:p w14:paraId="1400FA51" w14:textId="77777777" w:rsidR="001705CF" w:rsidRPr="00756793" w:rsidRDefault="001705CF" w:rsidP="00340EAD">
            <w:pPr>
              <w:spacing w:before="0" w:line="240" w:lineRule="auto"/>
              <w:ind w:left="113"/>
              <w:rPr>
                <w:sz w:val="16"/>
              </w:rPr>
            </w:pPr>
          </w:p>
        </w:tc>
        <w:tc>
          <w:tcPr>
            <w:tcW w:w="5352" w:type="dxa"/>
            <w:shd w:val="clear" w:color="auto" w:fill="auto"/>
          </w:tcPr>
          <w:p w14:paraId="048FB3C5" w14:textId="77777777" w:rsidR="001705CF" w:rsidRPr="00756793" w:rsidRDefault="001705CF" w:rsidP="00340EAD">
            <w:pPr>
              <w:spacing w:before="0" w:line="240" w:lineRule="auto"/>
              <w:ind w:left="113"/>
              <w:rPr>
                <w:sz w:val="16"/>
              </w:rPr>
            </w:pPr>
          </w:p>
        </w:tc>
      </w:tr>
      <w:tr w:rsidR="00D0612A" w:rsidRPr="00756793" w14:paraId="3665EDAA" w14:textId="77777777" w:rsidTr="003710B5">
        <w:tc>
          <w:tcPr>
            <w:tcW w:w="4854" w:type="dxa"/>
            <w:shd w:val="clear" w:color="auto" w:fill="F8F0E4"/>
          </w:tcPr>
          <w:p w14:paraId="778DAF63" w14:textId="09FB7C2D" w:rsidR="004C132A" w:rsidRPr="00756793" w:rsidRDefault="004C132A" w:rsidP="004C132A">
            <w:pPr>
              <w:pStyle w:val="Heading3"/>
            </w:pPr>
            <w:r w:rsidRPr="00756793">
              <w:t xml:space="preserve">MATHS: </w:t>
            </w:r>
            <w:r w:rsidR="00BF4539" w:rsidRPr="00756793">
              <w:t>Geometry and Measurement: Measurement</w:t>
            </w:r>
          </w:p>
          <w:p w14:paraId="50207717" w14:textId="594FB218" w:rsidR="00D0612A" w:rsidRPr="00756793" w:rsidRDefault="00622FAE" w:rsidP="00E1492E">
            <w:pPr>
              <w:pStyle w:val="TSMtxt3pt"/>
              <w:spacing w:before="0"/>
            </w:pPr>
            <w:r w:rsidRPr="00756793">
              <w:t>Level 2 – Create and use appropriate units and devices to measure length, area, volume and capacity, weight (mass), turn (angle), temperature, and time.</w:t>
            </w:r>
          </w:p>
        </w:tc>
        <w:tc>
          <w:tcPr>
            <w:tcW w:w="5352" w:type="dxa"/>
            <w:shd w:val="clear" w:color="auto" w:fill="F8F0E4"/>
          </w:tcPr>
          <w:p w14:paraId="08859369" w14:textId="5A8F3A62" w:rsidR="00D0612A" w:rsidRPr="00756793" w:rsidRDefault="007B4742" w:rsidP="00DC3678">
            <w:pPr>
              <w:pStyle w:val="Heading3"/>
            </w:pPr>
            <w:r w:rsidRPr="00756793">
              <w:rPr>
                <w:spacing w:val="-3"/>
              </w:rPr>
              <w:t xml:space="preserve">Key </w:t>
            </w:r>
            <w:r w:rsidR="00DC3678" w:rsidRPr="00756793">
              <w:t>measurement idea</w:t>
            </w:r>
          </w:p>
          <w:p w14:paraId="323500A1" w14:textId="2913F467" w:rsidR="00D0612A" w:rsidRPr="00756793" w:rsidRDefault="009E7DB9" w:rsidP="00DC3678">
            <w:pPr>
              <w:pStyle w:val="TSMtextbullets"/>
            </w:pPr>
            <w:r w:rsidRPr="00756793">
              <w:t>Using a tape measure, you calculate the difference between two points in order to find the length or height of an item.</w:t>
            </w:r>
          </w:p>
        </w:tc>
      </w:tr>
      <w:tr w:rsidR="006D0655" w:rsidRPr="00756793" w14:paraId="2797CCFA" w14:textId="77777777" w:rsidTr="003710B5">
        <w:tc>
          <w:tcPr>
            <w:tcW w:w="4854" w:type="dxa"/>
            <w:shd w:val="clear" w:color="auto" w:fill="auto"/>
          </w:tcPr>
          <w:p w14:paraId="7F5B700A" w14:textId="77777777" w:rsidR="006D0655" w:rsidRPr="00756793" w:rsidRDefault="006D0655" w:rsidP="00BC331E">
            <w:pPr>
              <w:spacing w:before="0" w:line="240" w:lineRule="auto"/>
              <w:ind w:left="113"/>
              <w:rPr>
                <w:sz w:val="16"/>
              </w:rPr>
            </w:pPr>
          </w:p>
        </w:tc>
        <w:tc>
          <w:tcPr>
            <w:tcW w:w="5352" w:type="dxa"/>
            <w:shd w:val="clear" w:color="auto" w:fill="auto"/>
          </w:tcPr>
          <w:p w14:paraId="71E6354D" w14:textId="77777777" w:rsidR="006D0655" w:rsidRPr="00756793" w:rsidRDefault="006D0655" w:rsidP="00BC331E">
            <w:pPr>
              <w:spacing w:before="0" w:line="240" w:lineRule="auto"/>
              <w:ind w:left="113"/>
              <w:rPr>
                <w:sz w:val="16"/>
              </w:rPr>
            </w:pPr>
          </w:p>
        </w:tc>
      </w:tr>
      <w:tr w:rsidR="00E1492E" w:rsidRPr="00756793" w14:paraId="31901C45" w14:textId="77777777" w:rsidTr="00345F39">
        <w:tc>
          <w:tcPr>
            <w:tcW w:w="4854" w:type="dxa"/>
            <w:tcBorders>
              <w:top w:val="single" w:sz="4" w:space="0" w:color="BFBFBF"/>
            </w:tcBorders>
            <w:shd w:val="clear" w:color="auto" w:fill="F8F0E4"/>
          </w:tcPr>
          <w:p w14:paraId="209CC050" w14:textId="77777777" w:rsidR="00E1492E" w:rsidRPr="00756793" w:rsidRDefault="00E1492E" w:rsidP="00345F39">
            <w:pPr>
              <w:pStyle w:val="Heading3"/>
              <w:keepNext/>
              <w:spacing w:after="0"/>
            </w:pPr>
            <w:r w:rsidRPr="00756793">
              <w:t>ENGLISH: Reading</w:t>
            </w:r>
          </w:p>
          <w:p w14:paraId="388A6FCA" w14:textId="77777777" w:rsidR="00E1492E" w:rsidRPr="00756793" w:rsidRDefault="00E1492E" w:rsidP="00345F39">
            <w:pPr>
              <w:pStyle w:val="TSMTxt"/>
              <w:rPr>
                <w:rFonts w:cstheme="majorHAnsi"/>
              </w:rPr>
            </w:pPr>
            <w:r w:rsidRPr="00756793">
              <w:rPr>
                <w:rFonts w:cstheme="majorHAnsi"/>
              </w:rPr>
              <w:t>Level 2 – Ideas: Students will show some understanding of ideas within, across, and beyond texts.</w:t>
            </w:r>
          </w:p>
          <w:p w14:paraId="31EF7119" w14:textId="77777777" w:rsidR="00E1492E" w:rsidRPr="00756793" w:rsidRDefault="00E1492E" w:rsidP="00E1492E">
            <w:pPr>
              <w:pStyle w:val="TSMTxt"/>
              <w:spacing w:before="0"/>
            </w:pPr>
            <w:r w:rsidRPr="00756793">
              <w:rPr>
                <w:rFonts w:cstheme="majorHAnsi"/>
              </w:rPr>
              <w:t>Level 2 – Language features: Students will show some understanding of how language features are used for effect within and across texts.</w:t>
            </w:r>
          </w:p>
        </w:tc>
        <w:tc>
          <w:tcPr>
            <w:tcW w:w="5352" w:type="dxa"/>
            <w:tcBorders>
              <w:top w:val="single" w:sz="4" w:space="0" w:color="BFBFBF"/>
            </w:tcBorders>
            <w:shd w:val="clear" w:color="auto" w:fill="F8F0E4"/>
          </w:tcPr>
          <w:p w14:paraId="49D2A852" w14:textId="77777777" w:rsidR="00E1492E" w:rsidRPr="00756793" w:rsidRDefault="00E1492E" w:rsidP="00345F39">
            <w:pPr>
              <w:pStyle w:val="TSMTxt1st"/>
            </w:pPr>
          </w:p>
        </w:tc>
      </w:tr>
    </w:tbl>
    <w:p w14:paraId="783E3A1A" w14:textId="77777777" w:rsidR="00B57B94" w:rsidRDefault="00B57B94" w:rsidP="00E1492E">
      <w:pPr>
        <w:pStyle w:val="TSMtxt3pt"/>
        <w:spacing w:before="0" w:after="0"/>
        <w:rPr>
          <w:sz w:val="13"/>
          <w:szCs w:val="14"/>
        </w:rPr>
        <w:sectPr w:rsidR="00B57B94"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E1492E" w:rsidRPr="00756793" w14:paraId="4DAAA42E" w14:textId="77777777" w:rsidTr="00345F39">
        <w:trPr>
          <w:trHeight w:val="340"/>
          <w:jc w:val="right"/>
        </w:trPr>
        <w:tc>
          <w:tcPr>
            <w:tcW w:w="3172" w:type="dxa"/>
            <w:shd w:val="clear" w:color="auto" w:fill="808080"/>
            <w:vAlign w:val="bottom"/>
          </w:tcPr>
          <w:p w14:paraId="13F8DFB3" w14:textId="77777777" w:rsidR="00E1492E" w:rsidRPr="00756793" w:rsidRDefault="00E1492E" w:rsidP="00345F39">
            <w:pPr>
              <w:spacing w:before="80"/>
              <w:rPr>
                <w:rStyle w:val="Hyperlink"/>
                <w:b/>
                <w:color w:val="FFFFFF"/>
                <w:sz w:val="16"/>
                <w:szCs w:val="16"/>
                <w:u w:val="none"/>
              </w:rPr>
            </w:pPr>
            <w:r w:rsidRPr="00756793">
              <w:rPr>
                <w:rStyle w:val="Hyperlink"/>
                <w:noProof/>
                <w:u w:val="none"/>
                <w:lang w:eastAsia="en-NZ"/>
              </w:rPr>
              <w:drawing>
                <wp:anchor distT="0" distB="0" distL="114300" distR="114300" simplePos="0" relativeHeight="251743232" behindDoc="0" locked="0" layoutInCell="1" allowOverlap="1" wp14:anchorId="30223D59" wp14:editId="5D1D6553">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Pr="00756793">
                <w:rPr>
                  <w:rStyle w:val="Hyperlink"/>
                  <w:b/>
                  <w:color w:val="FFFFFF"/>
                  <w:sz w:val="16"/>
                  <w:szCs w:val="16"/>
                  <w:u w:val="none"/>
                </w:rPr>
                <w:t>The New Zealand Curriculum</w:t>
              </w:r>
            </w:hyperlink>
          </w:p>
        </w:tc>
      </w:tr>
    </w:tbl>
    <w:p w14:paraId="4107C233" w14:textId="77777777" w:rsidR="00600BD0" w:rsidRPr="00756793" w:rsidRDefault="00600BD0" w:rsidP="00E1492E">
      <w:pPr>
        <w:spacing w:before="0" w:line="240" w:lineRule="auto"/>
        <w:rPr>
          <w:sz w:val="16"/>
          <w:szCs w:val="16"/>
        </w:rPr>
      </w:pPr>
    </w:p>
    <w:p w14:paraId="61B1ECC0" w14:textId="77777777" w:rsidR="00F91676" w:rsidRPr="00756793" w:rsidRDefault="00F91676" w:rsidP="00E1492E">
      <w:pPr>
        <w:spacing w:before="0" w:line="240" w:lineRule="auto"/>
        <w:rPr>
          <w:sz w:val="16"/>
          <w:szCs w:val="16"/>
        </w:rPr>
        <w:sectPr w:rsidR="00F91676" w:rsidRPr="00756793" w:rsidSect="003741DD">
          <w:type w:val="continuous"/>
          <w:pgSz w:w="11900" w:h="16840"/>
          <w:pgMar w:top="851" w:right="851" w:bottom="567" w:left="851" w:header="709" w:footer="227" w:gutter="0"/>
          <w:cols w:space="708"/>
          <w:formProt w:val="0"/>
        </w:sectPr>
      </w:pPr>
    </w:p>
    <w:p w14:paraId="66EBADFA" w14:textId="77777777" w:rsidR="00717BDE" w:rsidRPr="00756793" w:rsidRDefault="00D21807" w:rsidP="00BA0BAA">
      <w:pPr>
        <w:pStyle w:val="Heading1"/>
        <w:spacing w:before="0" w:after="0"/>
        <w:rPr>
          <w:noProof w:val="0"/>
        </w:rPr>
      </w:pPr>
      <w:r w:rsidRPr="00756793">
        <w:lastRenderedPageBreak/>
        <mc:AlternateContent>
          <mc:Choice Requires="wps">
            <w:drawing>
              <wp:anchor distT="0" distB="0" distL="114300" distR="114300" simplePos="0" relativeHeight="251620352" behindDoc="1" locked="0" layoutInCell="0" allowOverlap="1" wp14:anchorId="222D0B26" wp14:editId="4BC518F6">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DA433" id="Rectangle 461" o:spid="_x0000_s1026" style="position:absolute;margin-left:-43pt;margin-top:-5.4pt;width:595.25pt;height:2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756793">
        <w:rPr>
          <w:noProof w:val="0"/>
        </w:rPr>
        <w:t>Meeting the literacy challenges</w:t>
      </w:r>
    </w:p>
    <w:p w14:paraId="7A7E2F93" w14:textId="77777777" w:rsidR="000D581D" w:rsidRPr="00756793" w:rsidRDefault="000D581D" w:rsidP="00AC740D"/>
    <w:tbl>
      <w:tblPr>
        <w:tblW w:w="10206" w:type="dxa"/>
        <w:tblLayout w:type="fixed"/>
        <w:tblLook w:val="00A0" w:firstRow="1" w:lastRow="0" w:firstColumn="1" w:lastColumn="0" w:noHBand="0" w:noVBand="0"/>
      </w:tblPr>
      <w:tblGrid>
        <w:gridCol w:w="5018"/>
        <w:gridCol w:w="5188"/>
      </w:tblGrid>
      <w:tr w:rsidR="00E31AD0" w:rsidRPr="00756793" w14:paraId="64A8AC3E" w14:textId="77777777" w:rsidTr="00994553">
        <w:tc>
          <w:tcPr>
            <w:tcW w:w="5073" w:type="dxa"/>
            <w:tcBorders>
              <w:left w:val="single" w:sz="24" w:space="0" w:color="1A4786"/>
              <w:bottom w:val="single" w:sz="24" w:space="0" w:color="1A4786"/>
            </w:tcBorders>
            <w:shd w:val="clear" w:color="auto" w:fill="F8F0E4"/>
          </w:tcPr>
          <w:p w14:paraId="6211B0D4" w14:textId="77777777" w:rsidR="00F03B3F" w:rsidRPr="00756793" w:rsidRDefault="00F03B3F" w:rsidP="00F03B3F">
            <w:pPr>
              <w:pStyle w:val="TSMtxt3pt"/>
            </w:pPr>
            <w:r w:rsidRPr="00756793">
              <w:t xml:space="preserve">The main literacy demands in this article arise from a topic that may be unfamiliar to many students – fossils and palaeontology. The article also requires students to imagine prehistoric time periods and the way fossils are formed. </w:t>
            </w:r>
          </w:p>
          <w:p w14:paraId="5BB9AA5B" w14:textId="77777777" w:rsidR="00F03B3F" w:rsidRPr="00756793" w:rsidRDefault="00F03B3F" w:rsidP="00F03B3F">
            <w:pPr>
              <w:pStyle w:val="TSMtxt3pt"/>
            </w:pPr>
            <w:r w:rsidRPr="00756793">
              <w:t>Students are supported to understand these big ideas with simple language. Sentence-level explanations and a glossary will help with the technical words. There are lots of friendly asides to keep the reader focused and engaged. However, some students may need opportunities to develop prior knowledge about some of the concepts before reading.</w:t>
            </w:r>
          </w:p>
          <w:p w14:paraId="3FA030B6" w14:textId="7CC940C4" w:rsidR="00062AEF" w:rsidRPr="00756793" w:rsidRDefault="00F03B3F" w:rsidP="00F03B3F">
            <w:pPr>
              <w:pStyle w:val="TSMtxt3pt"/>
            </w:pPr>
            <w:r w:rsidRPr="00756793">
              <w:t>The following strategies will support students to understand, respond to, and think critically about the information and ideas in the text.</w:t>
            </w:r>
          </w:p>
        </w:tc>
        <w:tc>
          <w:tcPr>
            <w:tcW w:w="5245" w:type="dxa"/>
            <w:tcBorders>
              <w:bottom w:val="single" w:sz="24" w:space="0" w:color="1A4786"/>
              <w:right w:val="single" w:sz="24" w:space="0" w:color="1A4786"/>
            </w:tcBorders>
            <w:shd w:val="clear" w:color="auto" w:fill="F8F0E4"/>
          </w:tcPr>
          <w:p w14:paraId="7F799845" w14:textId="77777777" w:rsidR="00062AEF" w:rsidRPr="00756793" w:rsidRDefault="00906C9A" w:rsidP="0099321E">
            <w:pPr>
              <w:pStyle w:val="TSMtxt3pt"/>
            </w:pPr>
            <w:r w:rsidRPr="00756793">
              <w:rPr>
                <w:noProof/>
                <w:lang w:eastAsia="en-NZ"/>
              </w:rPr>
              <mc:AlternateContent>
                <mc:Choice Requires="wps">
                  <w:drawing>
                    <wp:anchor distT="0" distB="0" distL="114300" distR="114300" simplePos="0" relativeHeight="251720704" behindDoc="0" locked="1" layoutInCell="1" allowOverlap="1" wp14:anchorId="775DAE88" wp14:editId="635B8037">
                      <wp:simplePos x="0" y="0"/>
                      <wp:positionH relativeFrom="column">
                        <wp:posOffset>543560</wp:posOffset>
                      </wp:positionH>
                      <wp:positionV relativeFrom="page">
                        <wp:posOffset>-560070</wp:posOffset>
                      </wp:positionV>
                      <wp:extent cx="2792730" cy="1352550"/>
                      <wp:effectExtent l="19050" t="19050" r="26670" b="19050"/>
                      <wp:wrapNone/>
                      <wp:docPr id="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6714CFD0" w14:textId="1C096FBA" w:rsidR="00906C9A" w:rsidRPr="006845DD" w:rsidRDefault="00AF49B3" w:rsidP="00906C9A">
                                  <w:pPr>
                                    <w:pStyle w:val="TSMTxt"/>
                                    <w:spacing w:before="80"/>
                                  </w:pPr>
                                  <w:r w:rsidRPr="00AF49B3">
                                    <w:t>The instructional strategies below support students to meet the literacy challenges of this text. For each strategy, there are links to the relevant aspect of</w:t>
                                  </w:r>
                                  <w:r w:rsidR="00906C9A" w:rsidRPr="000959C7">
                                    <w:t xml:space="preserve"> </w:t>
                                  </w:r>
                                  <w:hyperlink r:id="rId20" w:history="1">
                                    <w:r w:rsidR="00906C9A" w:rsidRPr="00DF0A09">
                                      <w:rPr>
                                        <w:rStyle w:val="Hyperlink"/>
                                        <w:i/>
                                        <w:iCs/>
                                        <w:u w:val="none"/>
                                      </w:rPr>
                                      <w:t>The</w:t>
                                    </w:r>
                                    <w:r w:rsidR="00906C9A" w:rsidRPr="00DF0A09">
                                      <w:rPr>
                                        <w:rStyle w:val="Hyperlink"/>
                                        <w:u w:val="none"/>
                                      </w:rPr>
                                      <w:t xml:space="preserve"> </w:t>
                                    </w:r>
                                    <w:r w:rsidR="00906C9A" w:rsidRPr="00DF0A09">
                                      <w:rPr>
                                        <w:rStyle w:val="Hyperlink"/>
                                        <w:i/>
                                        <w:iCs/>
                                        <w:u w:val="none"/>
                                      </w:rPr>
                                      <w:t>Learning Progression Frameworks</w:t>
                                    </w:r>
                                  </w:hyperlink>
                                  <w:r w:rsidR="00906C9A" w:rsidRPr="000959C7">
                                    <w:t xml:space="preserve"> (Reading). </w:t>
                                  </w:r>
                                  <w:r w:rsidR="009070A4" w:rsidRPr="009070A4">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DAE88" id="Text Box 478" o:spid="_x0000_s1028" type="#_x0000_t202" style="position:absolute;left:0;text-align:left;margin-left:42.8pt;margin-top:-44.1pt;width:219.9pt;height:1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" strokecolor="#1a4786" strokeweight="2.25pt">
                      <v:textbox>
                        <w:txbxContent>
                          <w:p w14:paraId="6714CFD0" w14:textId="1C096FBA" w:rsidR="00906C9A" w:rsidRPr="006845DD" w:rsidRDefault="00AF49B3" w:rsidP="00906C9A">
                            <w:pPr>
                              <w:pStyle w:val="TSMTxt"/>
                              <w:spacing w:before="80"/>
                            </w:pPr>
                            <w:r w:rsidRPr="00AF49B3">
                              <w:t>The instructional strategies below support students to meet the literacy challenges of this text. For each strategy, there are links to the relevant aspect of</w:t>
                            </w:r>
                            <w:r w:rsidR="00906C9A" w:rsidRPr="000959C7">
                              <w:t xml:space="preserve"> </w:t>
                            </w:r>
                            <w:hyperlink r:id="rId21" w:history="1">
                              <w:r w:rsidR="00906C9A" w:rsidRPr="00DF0A09">
                                <w:rPr>
                                  <w:rStyle w:val="Hyperlink"/>
                                  <w:i/>
                                  <w:iCs/>
                                  <w:u w:val="none"/>
                                </w:rPr>
                                <w:t>The</w:t>
                              </w:r>
                              <w:r w:rsidR="00906C9A" w:rsidRPr="00DF0A09">
                                <w:rPr>
                                  <w:rStyle w:val="Hyperlink"/>
                                  <w:u w:val="none"/>
                                </w:rPr>
                                <w:t xml:space="preserve"> </w:t>
                              </w:r>
                              <w:r w:rsidR="00906C9A" w:rsidRPr="00DF0A09">
                                <w:rPr>
                                  <w:rStyle w:val="Hyperlink"/>
                                  <w:i/>
                                  <w:iCs/>
                                  <w:u w:val="none"/>
                                </w:rPr>
                                <w:t>Learning Progression Frameworks</w:t>
                              </w:r>
                            </w:hyperlink>
                            <w:r w:rsidR="00906C9A" w:rsidRPr="000959C7">
                              <w:t xml:space="preserve"> (Reading). </w:t>
                            </w:r>
                            <w:r w:rsidR="009070A4" w:rsidRPr="009070A4">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76D38D51" w14:textId="77777777" w:rsidR="00062AEF" w:rsidRPr="00756793" w:rsidRDefault="00062AEF" w:rsidP="0099321E">
            <w:pPr>
              <w:pStyle w:val="TSMtxt3pt"/>
            </w:pPr>
          </w:p>
          <w:p w14:paraId="2CE15F2D" w14:textId="6659D130" w:rsidR="0099321E" w:rsidRPr="00756793" w:rsidRDefault="0099321E" w:rsidP="0099321E">
            <w:pPr>
              <w:pStyle w:val="TSMtxt3pt"/>
            </w:pPr>
          </w:p>
          <w:p w14:paraId="1EBAFAAD" w14:textId="77777777" w:rsidR="00D24E89" w:rsidRPr="00756793" w:rsidRDefault="00D24E89" w:rsidP="00D24E89">
            <w:pPr>
              <w:pStyle w:val="TSMtxt3pt"/>
              <w:spacing w:before="0" w:after="0"/>
            </w:pPr>
          </w:p>
          <w:p w14:paraId="5D0D19D6" w14:textId="77777777" w:rsidR="009E2CC5" w:rsidRPr="00756793" w:rsidRDefault="009E2CC5" w:rsidP="00D24E89">
            <w:pPr>
              <w:pStyle w:val="TSMtxt3pt"/>
              <w:spacing w:after="0"/>
            </w:pPr>
          </w:p>
          <w:p w14:paraId="613AAAEF" w14:textId="77777777" w:rsidR="00D24E89" w:rsidRPr="00756793" w:rsidRDefault="00D24E89" w:rsidP="00D24E89">
            <w:pPr>
              <w:pStyle w:val="TSMtxt3pt"/>
            </w:pPr>
            <w:r w:rsidRPr="00756793">
              <w:t>You may wish to use shared or guided reading, or a mixture of both approaches, depending on the reading expertise of your students and the background knowledge they bring to the text.</w:t>
            </w:r>
          </w:p>
          <w:p w14:paraId="51DE9FE3" w14:textId="22BC6ED7" w:rsidR="00747BAA" w:rsidRPr="00756793" w:rsidRDefault="00D24E89" w:rsidP="00D24E89">
            <w:pPr>
              <w:pStyle w:val="TSMtxt3pt"/>
            </w:pPr>
            <w:r w:rsidRPr="00756793">
              <w:t>After reading the text, support students to explore the activities outlined in the following pages.</w:t>
            </w:r>
          </w:p>
        </w:tc>
      </w:tr>
      <w:tr w:rsidR="000D581D" w:rsidRPr="00756793" w14:paraId="084D0FBB" w14:textId="77777777" w:rsidTr="00994553">
        <w:tc>
          <w:tcPr>
            <w:tcW w:w="5073" w:type="dxa"/>
            <w:tcBorders>
              <w:top w:val="single" w:sz="24" w:space="0" w:color="1A4786"/>
            </w:tcBorders>
            <w:shd w:val="clear" w:color="auto" w:fill="FFFFFF"/>
          </w:tcPr>
          <w:p w14:paraId="35E4AC21" w14:textId="77777777" w:rsidR="000D581D" w:rsidRPr="00756793" w:rsidRDefault="000D581D" w:rsidP="000D5C60">
            <w:pPr>
              <w:spacing w:before="0" w:line="240" w:lineRule="auto"/>
            </w:pPr>
          </w:p>
        </w:tc>
        <w:tc>
          <w:tcPr>
            <w:tcW w:w="5245" w:type="dxa"/>
            <w:tcBorders>
              <w:top w:val="single" w:sz="24" w:space="0" w:color="1A4786"/>
            </w:tcBorders>
            <w:shd w:val="clear" w:color="auto" w:fill="FFFFFF"/>
          </w:tcPr>
          <w:p w14:paraId="20AC2D28" w14:textId="77777777" w:rsidR="000D581D" w:rsidRPr="00756793" w:rsidRDefault="000D581D" w:rsidP="000D5C60">
            <w:pPr>
              <w:spacing w:before="0" w:line="240" w:lineRule="auto"/>
            </w:pPr>
          </w:p>
        </w:tc>
      </w:tr>
      <w:tr w:rsidR="000D5C60" w:rsidRPr="00756793" w14:paraId="2AB5BF6A" w14:textId="77777777" w:rsidTr="00994553">
        <w:tc>
          <w:tcPr>
            <w:tcW w:w="5073" w:type="dxa"/>
            <w:shd w:val="clear" w:color="auto" w:fill="FFFFFF"/>
          </w:tcPr>
          <w:p w14:paraId="0F613541" w14:textId="77777777" w:rsidR="000D5C60" w:rsidRPr="00756793" w:rsidRDefault="002838AD" w:rsidP="00F63DAD">
            <w:pPr>
              <w:pStyle w:val="Heading3"/>
              <w:spacing w:before="120" w:after="0"/>
            </w:pPr>
            <w:r w:rsidRPr="00756793">
              <w:t>IN</w:t>
            </w:r>
            <w:r w:rsidRPr="00756793">
              <w:rPr>
                <w:spacing w:val="-4"/>
              </w:rPr>
              <w:t>S</w:t>
            </w:r>
            <w:r w:rsidRPr="00756793">
              <w:t>TRU</w:t>
            </w:r>
            <w:r w:rsidRPr="00756793">
              <w:rPr>
                <w:spacing w:val="-2"/>
              </w:rPr>
              <w:t>C</w:t>
            </w:r>
            <w:r w:rsidRPr="00756793">
              <w:t xml:space="preserve">TIONAL </w:t>
            </w:r>
            <w:r w:rsidRPr="00756793">
              <w:rPr>
                <w:spacing w:val="-4"/>
              </w:rPr>
              <w:t>S</w:t>
            </w:r>
            <w:r w:rsidRPr="00756793">
              <w:t>T</w:t>
            </w:r>
            <w:r w:rsidRPr="00756793">
              <w:rPr>
                <w:spacing w:val="-2"/>
              </w:rPr>
              <w:t>R</w:t>
            </w:r>
            <w:r w:rsidRPr="00756793">
              <w:rPr>
                <w:spacing w:val="-8"/>
              </w:rPr>
              <w:t>A</w:t>
            </w:r>
            <w:r w:rsidRPr="00756793">
              <w:t>TEGIES</w:t>
            </w:r>
          </w:p>
        </w:tc>
        <w:tc>
          <w:tcPr>
            <w:tcW w:w="5245" w:type="dxa"/>
            <w:shd w:val="clear" w:color="auto" w:fill="FFFFFF"/>
          </w:tcPr>
          <w:p w14:paraId="1F44BA8F" w14:textId="77777777" w:rsidR="000D5C60" w:rsidRPr="00756793" w:rsidRDefault="000D5C60" w:rsidP="00F63DAD">
            <w:pPr>
              <w:pStyle w:val="Heading4"/>
            </w:pPr>
          </w:p>
        </w:tc>
      </w:tr>
    </w:tbl>
    <w:p w14:paraId="197D1994" w14:textId="77777777" w:rsidR="00DA604A" w:rsidRPr="00756793" w:rsidRDefault="00DA604A" w:rsidP="009A4251">
      <w:pPr>
        <w:pStyle w:val="Heading4"/>
        <w:spacing w:before="0"/>
        <w:rPr>
          <w:lang w:eastAsia="en-NZ"/>
        </w:rPr>
        <w:sectPr w:rsidR="00DA604A" w:rsidRPr="00756793"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756793" w14:paraId="0EA2F218" w14:textId="77777777" w:rsidTr="00282E06">
        <w:tc>
          <w:tcPr>
            <w:tcW w:w="5211" w:type="dxa"/>
            <w:shd w:val="clear" w:color="auto" w:fill="F8F0E4"/>
          </w:tcPr>
          <w:p w14:paraId="6F4B14F6" w14:textId="50207CF0" w:rsidR="00986F79" w:rsidRPr="00756793" w:rsidRDefault="00E62148" w:rsidP="00E523BD">
            <w:pPr>
              <w:pStyle w:val="Heading3"/>
              <w:spacing w:after="0"/>
              <w:rPr>
                <w:lang w:eastAsia="en-NZ"/>
              </w:rPr>
            </w:pPr>
            <w:r w:rsidRPr="00756793">
              <w:rPr>
                <w:lang w:eastAsia="en-NZ"/>
              </w:rPr>
              <w:t>Building knowledge</w:t>
            </w:r>
          </w:p>
          <w:p w14:paraId="5424B39C" w14:textId="77777777" w:rsidR="002B67F2" w:rsidRPr="00756793" w:rsidRDefault="002B67F2" w:rsidP="00511536">
            <w:pPr>
              <w:pStyle w:val="TSMtxt3pt"/>
              <w:spacing w:before="0"/>
              <w:rPr>
                <w:b/>
                <w:bCs/>
              </w:rPr>
            </w:pPr>
            <w:r w:rsidRPr="00756793">
              <w:rPr>
                <w:b/>
                <w:bCs/>
              </w:rPr>
              <w:t>[LPF Reading: Acquiring and using information and ideas from informational texts] [LPF Reading: Reading to organise ideas and information for learning]</w:t>
            </w:r>
          </w:p>
          <w:p w14:paraId="1F0B566B" w14:textId="77777777" w:rsidR="002B67F2" w:rsidRPr="00756793" w:rsidRDefault="002B67F2" w:rsidP="00511536">
            <w:pPr>
              <w:pStyle w:val="TSMTxt1st"/>
            </w:pPr>
            <w:r w:rsidRPr="00756793">
              <w:rPr>
                <w:rStyle w:val="HiliteHeading"/>
                <w:lang w:val="en-NZ"/>
              </w:rPr>
              <w:t>TELL</w:t>
            </w:r>
            <w:r w:rsidRPr="00756793">
              <w:t xml:space="preserve"> the students the title and </w:t>
            </w:r>
            <w:r w:rsidRPr="00756793">
              <w:rPr>
                <w:rStyle w:val="HiliteHeading"/>
                <w:lang w:val="en-NZ"/>
              </w:rPr>
              <w:t>EXPLAIN</w:t>
            </w:r>
            <w:r w:rsidRPr="00756793">
              <w:t xml:space="preserve"> that they are going to read an article about a giant New Zealand parrot that lived millions of years ago. </w:t>
            </w:r>
            <w:r w:rsidRPr="00756793">
              <w:rPr>
                <w:rStyle w:val="HiliteHeading"/>
                <w:lang w:val="en-NZ"/>
              </w:rPr>
              <w:t>PROMPT</w:t>
            </w:r>
            <w:r w:rsidRPr="00756793">
              <w:t xml:space="preserve"> them to share what, if anything, they know about fossils and fossil hunting. If necessary, provide a brief explanation. You may be able to show the students an actual fossil or show a video clip of archaeologists uncovering ancient creatures.</w:t>
            </w:r>
          </w:p>
          <w:p w14:paraId="10FF0C2F" w14:textId="77777777" w:rsidR="002B67F2" w:rsidRPr="00756793" w:rsidRDefault="002B67F2" w:rsidP="002B67F2">
            <w:pPr>
              <w:pStyle w:val="TSMtxt3pt"/>
            </w:pPr>
            <w:r w:rsidRPr="00756793">
              <w:t>Have the students read page 2 and find the sentence that tells us what this article is about.</w:t>
            </w:r>
          </w:p>
          <w:p w14:paraId="20F082F6" w14:textId="77777777" w:rsidR="00032172" w:rsidRPr="00756793" w:rsidRDefault="002B67F2" w:rsidP="00C14174">
            <w:pPr>
              <w:pStyle w:val="TSMtxt3pt"/>
              <w:spacing w:after="120"/>
            </w:pPr>
            <w:r w:rsidRPr="00756793">
              <w:t xml:space="preserve">Clarify that the writer poses a rhetorical question and then foreshadows what the response will be. As they read, </w:t>
            </w:r>
            <w:r w:rsidRPr="00756793">
              <w:rPr>
                <w:rStyle w:val="HiliteHeading"/>
                <w:lang w:val="en-NZ"/>
              </w:rPr>
              <w:t>PROMPT</w:t>
            </w:r>
            <w:r w:rsidRPr="00756793">
              <w:t xml:space="preserve"> them to think about the different people involved, the different kinds of expertise they bring, and the ways they work together. Use these insights to create a graphic organiser like the one below that the students can use to </w:t>
            </w:r>
            <w:r w:rsidRPr="00756793">
              <w:rPr>
                <w:rStyle w:val="HiliteHeading"/>
                <w:lang w:val="en-NZ"/>
              </w:rPr>
              <w:t>RECORD</w:t>
            </w:r>
            <w:r w:rsidRPr="00756793">
              <w:t xml:space="preserve"> and sort what they discover about how scientists identified Squawkzilla.</w:t>
            </w:r>
          </w:p>
          <w:tbl>
            <w:tblPr>
              <w:tblStyle w:val="TableGrid"/>
              <w:tblW w:w="4706" w:type="dxa"/>
              <w:tblInd w:w="113" w:type="dxa"/>
              <w:tblLayout w:type="fixed"/>
              <w:tblLook w:val="04A0" w:firstRow="1" w:lastRow="0" w:firstColumn="1" w:lastColumn="0" w:noHBand="0" w:noVBand="1"/>
            </w:tblPr>
            <w:tblGrid>
              <w:gridCol w:w="1568"/>
              <w:gridCol w:w="1569"/>
              <w:gridCol w:w="1569"/>
            </w:tblGrid>
            <w:tr w:rsidR="00BA73AF" w:rsidRPr="00756793" w14:paraId="79C4F903" w14:textId="77777777" w:rsidTr="00567460">
              <w:tc>
                <w:tcPr>
                  <w:tcW w:w="3243" w:type="dxa"/>
                  <w:vAlign w:val="bottom"/>
                </w:tcPr>
                <w:p w14:paraId="47C30338" w14:textId="77777777" w:rsidR="00BA73AF" w:rsidRPr="00AC740D" w:rsidRDefault="00BA73AF" w:rsidP="00BA73AF">
                  <w:pPr>
                    <w:pStyle w:val="TSMTxt1st"/>
                    <w:ind w:left="0"/>
                    <w:rPr>
                      <w:sz w:val="16"/>
                      <w:szCs w:val="16"/>
                    </w:rPr>
                  </w:pPr>
                  <w:r w:rsidRPr="00AC740D">
                    <w:rPr>
                      <w:sz w:val="16"/>
                      <w:szCs w:val="16"/>
                    </w:rPr>
                    <w:t>Making observations</w:t>
                  </w:r>
                </w:p>
              </w:tc>
              <w:tc>
                <w:tcPr>
                  <w:tcW w:w="3243" w:type="dxa"/>
                  <w:vAlign w:val="bottom"/>
                </w:tcPr>
                <w:p w14:paraId="1F5F5F4D" w14:textId="77777777" w:rsidR="00BA73AF" w:rsidRPr="00AC740D" w:rsidRDefault="00BA73AF" w:rsidP="00BA73AF">
                  <w:pPr>
                    <w:pStyle w:val="TSMTxt1st"/>
                    <w:ind w:left="0"/>
                    <w:rPr>
                      <w:sz w:val="16"/>
                      <w:szCs w:val="16"/>
                    </w:rPr>
                  </w:pPr>
                  <w:r w:rsidRPr="00AC740D">
                    <w:rPr>
                      <w:sz w:val="16"/>
                      <w:szCs w:val="16"/>
                    </w:rPr>
                    <w:t>Working together</w:t>
                  </w:r>
                </w:p>
              </w:tc>
              <w:tc>
                <w:tcPr>
                  <w:tcW w:w="3244" w:type="dxa"/>
                  <w:vAlign w:val="bottom"/>
                </w:tcPr>
                <w:p w14:paraId="28D7CC4A" w14:textId="77777777" w:rsidR="00BA73AF" w:rsidRPr="00AC740D" w:rsidRDefault="00BA73AF" w:rsidP="00BA73AF">
                  <w:pPr>
                    <w:pStyle w:val="TSMTxt1st"/>
                    <w:ind w:left="0"/>
                    <w:rPr>
                      <w:sz w:val="16"/>
                      <w:szCs w:val="16"/>
                    </w:rPr>
                  </w:pPr>
                  <w:r w:rsidRPr="00AC740D">
                    <w:rPr>
                      <w:sz w:val="16"/>
                      <w:szCs w:val="16"/>
                    </w:rPr>
                    <w:t>Taking your time</w:t>
                  </w:r>
                </w:p>
              </w:tc>
            </w:tr>
            <w:tr w:rsidR="00BA73AF" w:rsidRPr="00756793" w14:paraId="46D6E4EE" w14:textId="77777777" w:rsidTr="00567460">
              <w:tc>
                <w:tcPr>
                  <w:tcW w:w="3243" w:type="dxa"/>
                </w:tcPr>
                <w:p w14:paraId="3D2826BF" w14:textId="77777777" w:rsidR="00BA73AF" w:rsidRDefault="00BA73AF" w:rsidP="00655D06">
                  <w:pPr>
                    <w:pStyle w:val="TSMTxt1st"/>
                    <w:spacing w:before="60"/>
                    <w:ind w:left="0"/>
                    <w:rPr>
                      <w:sz w:val="16"/>
                      <w:szCs w:val="16"/>
                    </w:rPr>
                  </w:pPr>
                </w:p>
                <w:p w14:paraId="1491E8E5" w14:textId="7E8E88EF" w:rsidR="00C14174" w:rsidRPr="00AC740D" w:rsidRDefault="00C14174" w:rsidP="00655D06">
                  <w:pPr>
                    <w:pStyle w:val="TSMTxt1st"/>
                    <w:spacing w:before="60"/>
                    <w:ind w:left="0"/>
                    <w:rPr>
                      <w:sz w:val="16"/>
                      <w:szCs w:val="16"/>
                    </w:rPr>
                  </w:pPr>
                </w:p>
              </w:tc>
              <w:tc>
                <w:tcPr>
                  <w:tcW w:w="3243" w:type="dxa"/>
                </w:tcPr>
                <w:p w14:paraId="242019E7" w14:textId="77777777" w:rsidR="00BA73AF" w:rsidRDefault="00BA73AF" w:rsidP="00655D06">
                  <w:pPr>
                    <w:pStyle w:val="TSMTxt1st"/>
                    <w:spacing w:before="60"/>
                    <w:ind w:left="0"/>
                    <w:rPr>
                      <w:sz w:val="16"/>
                      <w:szCs w:val="16"/>
                    </w:rPr>
                  </w:pPr>
                </w:p>
                <w:p w14:paraId="3CA055F5" w14:textId="434AB575" w:rsidR="00C14174" w:rsidRPr="00AC740D" w:rsidRDefault="00C14174" w:rsidP="00655D06">
                  <w:pPr>
                    <w:pStyle w:val="TSMTxt1st"/>
                    <w:spacing w:before="60"/>
                    <w:ind w:left="0"/>
                    <w:rPr>
                      <w:sz w:val="16"/>
                      <w:szCs w:val="16"/>
                    </w:rPr>
                  </w:pPr>
                </w:p>
              </w:tc>
              <w:tc>
                <w:tcPr>
                  <w:tcW w:w="3244" w:type="dxa"/>
                </w:tcPr>
                <w:p w14:paraId="5F6E0069" w14:textId="77777777" w:rsidR="00BA73AF" w:rsidRPr="00AC740D" w:rsidRDefault="00BA73AF" w:rsidP="00655D06">
                  <w:pPr>
                    <w:pStyle w:val="TSMTxt1st"/>
                    <w:spacing w:before="60"/>
                    <w:ind w:left="0"/>
                    <w:rPr>
                      <w:sz w:val="16"/>
                      <w:szCs w:val="16"/>
                    </w:rPr>
                  </w:pPr>
                </w:p>
                <w:p w14:paraId="0F1C2C29" w14:textId="6B0CA6F5" w:rsidR="00BA73AF" w:rsidRPr="00AC740D" w:rsidRDefault="00BA73AF" w:rsidP="00655D06">
                  <w:pPr>
                    <w:pStyle w:val="TSMTxt1st"/>
                    <w:spacing w:before="60"/>
                    <w:ind w:left="0"/>
                    <w:rPr>
                      <w:sz w:val="16"/>
                      <w:szCs w:val="16"/>
                    </w:rPr>
                  </w:pPr>
                </w:p>
              </w:tc>
            </w:tr>
          </w:tbl>
          <w:p w14:paraId="0A8F542B" w14:textId="0C949815" w:rsidR="00511536" w:rsidRPr="00756793" w:rsidRDefault="0096728E" w:rsidP="00901636">
            <w:pPr>
              <w:pStyle w:val="TSMTxt1st"/>
              <w:spacing w:after="120"/>
            </w:pPr>
            <w:r w:rsidRPr="00756793">
              <w:t xml:space="preserve">After reading, have the students think, pair, and share what they have learned about how the scientists eventually identified Squawkzilla. </w:t>
            </w:r>
            <w:r w:rsidRPr="00756793">
              <w:rPr>
                <w:rStyle w:val="HiliteHeading"/>
                <w:lang w:val="en-NZ"/>
              </w:rPr>
              <w:t>DISCUSS</w:t>
            </w:r>
            <w:r w:rsidRPr="00756793">
              <w:t xml:space="preserve"> the fact that this is how scientists often work. If the students haven’t noticed for themselves, </w:t>
            </w:r>
            <w:r w:rsidRPr="00756793">
              <w:rPr>
                <w:rStyle w:val="HiliteHeading"/>
                <w:lang w:val="en-NZ"/>
              </w:rPr>
              <w:t>PROMPT</w:t>
            </w:r>
            <w:r w:rsidRPr="00756793">
              <w:t xml:space="preserve"> them to find the summary sentence on</w:t>
            </w:r>
            <w:r w:rsidR="00901636" w:rsidRPr="00756793">
              <w:t> </w:t>
            </w:r>
            <w:r w:rsidRPr="00756793">
              <w:t>page 9.</w:t>
            </w:r>
          </w:p>
        </w:tc>
        <w:tc>
          <w:tcPr>
            <w:tcW w:w="5137" w:type="dxa"/>
            <w:shd w:val="clear" w:color="auto" w:fill="F8F0E4"/>
          </w:tcPr>
          <w:p w14:paraId="30FA4B11" w14:textId="77777777" w:rsidR="0014376A" w:rsidRPr="00756793" w:rsidRDefault="0014376A" w:rsidP="00EA00E8">
            <w:pPr>
              <w:pStyle w:val="TSMTxt1st"/>
              <w:spacing w:before="240"/>
              <w:rPr>
                <w:lang w:eastAsia="en-NZ"/>
              </w:rPr>
            </w:pPr>
            <w:r w:rsidRPr="00756793">
              <w:rPr>
                <w:rStyle w:val="HiliteHeading"/>
                <w:lang w:val="en-NZ"/>
              </w:rPr>
              <w:t>DISCUSS</w:t>
            </w:r>
            <w:r w:rsidRPr="00756793">
              <w:rPr>
                <w:lang w:eastAsia="en-NZ"/>
              </w:rPr>
              <w:t xml:space="preserve"> the fact that scientists researching ancient fossils may not be sure that their ideas are correct; new evidence may require them to change their ideas. Compare science to reading – just as we use clues in text to make inferences as readers, scientists use a range of clues to make inferences and predictions. Have the students </w:t>
            </w:r>
            <w:r w:rsidRPr="00756793">
              <w:rPr>
                <w:rStyle w:val="HiliteHeading"/>
                <w:lang w:val="en-NZ"/>
              </w:rPr>
              <w:t>REVIEW</w:t>
            </w:r>
            <w:r w:rsidRPr="00756793">
              <w:rPr>
                <w:lang w:eastAsia="en-NZ"/>
              </w:rPr>
              <w:t xml:space="preserve"> the text to find and then share the uncertain words and phrases that show where scientists are making predictions or an inference.</w:t>
            </w:r>
          </w:p>
          <w:p w14:paraId="0D1EA578" w14:textId="1A62E664" w:rsidR="0014376A" w:rsidRPr="00756793" w:rsidRDefault="0014376A" w:rsidP="004614DD">
            <w:pPr>
              <w:pStyle w:val="TSMitalicbullets"/>
            </w:pPr>
            <w:r w:rsidRPr="00756793">
              <w:rPr>
                <w:lang w:eastAsia="en-NZ"/>
              </w:rPr>
              <w:t xml:space="preserve">What </w:t>
            </w:r>
            <w:r w:rsidRPr="00756793">
              <w:t xml:space="preserve">do the scientists know about Squawkzilla? </w:t>
            </w:r>
          </w:p>
          <w:p w14:paraId="5F2D38EF" w14:textId="582854AB" w:rsidR="00457966" w:rsidRPr="00756793" w:rsidRDefault="00457966" w:rsidP="004614DD">
            <w:pPr>
              <w:pStyle w:val="TSMitalicbullets"/>
            </w:pPr>
            <w:r w:rsidRPr="00756793">
              <w:t>What are the things they think may be true, but can’t yet say for sure?</w:t>
            </w:r>
          </w:p>
          <w:p w14:paraId="0A5A8C5D" w14:textId="2A1B66E4" w:rsidR="0014376A" w:rsidRPr="00756793" w:rsidRDefault="0014376A" w:rsidP="00457966">
            <w:pPr>
              <w:pStyle w:val="Heading3"/>
              <w:spacing w:before="120" w:after="0"/>
              <w:rPr>
                <w:lang w:eastAsia="en-NZ"/>
              </w:rPr>
            </w:pPr>
            <w:r w:rsidRPr="00756793">
              <w:rPr>
                <w:lang w:eastAsia="en-NZ"/>
              </w:rPr>
              <w:t>Using visual features to clarify information in the</w:t>
            </w:r>
            <w:r w:rsidR="00CF1827" w:rsidRPr="00756793">
              <w:rPr>
                <w:lang w:eastAsia="en-NZ"/>
              </w:rPr>
              <w:t> </w:t>
            </w:r>
            <w:r w:rsidRPr="00756793">
              <w:rPr>
                <w:lang w:eastAsia="en-NZ"/>
              </w:rPr>
              <w:t>text</w:t>
            </w:r>
          </w:p>
          <w:p w14:paraId="4EC775F8" w14:textId="1A29AD30" w:rsidR="0014376A" w:rsidRPr="00756793" w:rsidRDefault="0014376A" w:rsidP="00216195">
            <w:pPr>
              <w:pStyle w:val="TSMtxt3pt"/>
              <w:spacing w:before="0"/>
              <w:rPr>
                <w:b/>
                <w:bCs/>
                <w:lang w:eastAsia="en-NZ"/>
              </w:rPr>
            </w:pPr>
            <w:r w:rsidRPr="00756793">
              <w:rPr>
                <w:b/>
                <w:bCs/>
                <w:lang w:eastAsia="en-NZ"/>
              </w:rPr>
              <w:t>[LPF Reading: Making sense of text: using knowledge of</w:t>
            </w:r>
            <w:r w:rsidR="00AC740D">
              <w:rPr>
                <w:b/>
                <w:bCs/>
                <w:lang w:eastAsia="en-NZ"/>
              </w:rPr>
              <w:t> </w:t>
            </w:r>
            <w:r w:rsidRPr="00756793">
              <w:rPr>
                <w:b/>
                <w:bCs/>
                <w:lang w:eastAsia="en-NZ"/>
              </w:rPr>
              <w:t>text structure and features]</w:t>
            </w:r>
          </w:p>
          <w:p w14:paraId="55058F0C" w14:textId="6ED52741" w:rsidR="0014376A" w:rsidRPr="00756793" w:rsidRDefault="0014376A" w:rsidP="00216195">
            <w:pPr>
              <w:pStyle w:val="TSMtxt3pt"/>
              <w:rPr>
                <w:lang w:eastAsia="en-NZ"/>
              </w:rPr>
            </w:pPr>
            <w:r w:rsidRPr="00756793">
              <w:rPr>
                <w:lang w:eastAsia="en-NZ"/>
              </w:rPr>
              <w:t xml:space="preserve">Focus on the heading “fussy fossils”. </w:t>
            </w:r>
            <w:r w:rsidRPr="00756793">
              <w:rPr>
                <w:rStyle w:val="HiliteHeading"/>
                <w:lang w:val="en-NZ"/>
              </w:rPr>
              <w:t>ASK</w:t>
            </w:r>
            <w:r w:rsidRPr="00756793">
              <w:rPr>
                <w:lang w:eastAsia="en-NZ"/>
              </w:rPr>
              <w:t xml:space="preserve"> the students to find the sentence in the text box that explains this heading. Check that they understand how fossils are formed by having them sketch a flow diagram and talk it through with a partner. It may</w:t>
            </w:r>
            <w:r w:rsidR="00FC728E" w:rsidRPr="00756793">
              <w:rPr>
                <w:lang w:eastAsia="en-NZ"/>
              </w:rPr>
              <w:t> </w:t>
            </w:r>
            <w:r w:rsidRPr="00756793">
              <w:rPr>
                <w:lang w:eastAsia="en-NZ"/>
              </w:rPr>
              <w:t>be more appropriate to do this as a shared activity and co</w:t>
            </w:r>
            <w:r w:rsidR="004A345D" w:rsidRPr="00756793">
              <w:rPr>
                <w:lang w:eastAsia="en-NZ"/>
              </w:rPr>
              <w:noBreakHyphen/>
            </w:r>
            <w:r w:rsidRPr="00756793">
              <w:rPr>
                <w:lang w:eastAsia="en-NZ"/>
              </w:rPr>
              <w:t xml:space="preserve">construct the flow diagram. </w:t>
            </w:r>
          </w:p>
          <w:p w14:paraId="740F9537" w14:textId="2D9EF500" w:rsidR="00B13FB5" w:rsidRPr="00756793" w:rsidRDefault="0014376A" w:rsidP="00216195">
            <w:pPr>
              <w:pStyle w:val="TSMtxt3pt"/>
              <w:rPr>
                <w:lang w:eastAsia="en-NZ"/>
              </w:rPr>
            </w:pPr>
            <w:r w:rsidRPr="00756793">
              <w:rPr>
                <w:rStyle w:val="HiliteHeading"/>
                <w:lang w:val="en-NZ"/>
              </w:rPr>
              <w:t>DISCUSS</w:t>
            </w:r>
            <w:r w:rsidRPr="00756793">
              <w:rPr>
                <w:lang w:eastAsia="en-NZ"/>
              </w:rPr>
              <w:t xml:space="preserve"> the purpose of the photographs on pages 4–5 and</w:t>
            </w:r>
            <w:r w:rsidR="00FC728E" w:rsidRPr="00756793">
              <w:rPr>
                <w:lang w:eastAsia="en-NZ"/>
              </w:rPr>
              <w:t> </w:t>
            </w:r>
            <w:r w:rsidRPr="00756793">
              <w:rPr>
                <w:lang w:eastAsia="en-NZ"/>
              </w:rPr>
              <w:t>how they reinforce the message about the importance of</w:t>
            </w:r>
            <w:r w:rsidR="00FC728E" w:rsidRPr="00756793">
              <w:rPr>
                <w:lang w:eastAsia="en-NZ"/>
              </w:rPr>
              <w:t> </w:t>
            </w:r>
            <w:r w:rsidRPr="00756793">
              <w:rPr>
                <w:lang w:eastAsia="en-NZ"/>
              </w:rPr>
              <w:t>teamwork.</w:t>
            </w:r>
          </w:p>
          <w:p w14:paraId="10BF20F0" w14:textId="7DBCCF6C" w:rsidR="00EA00E8" w:rsidRPr="00756793" w:rsidRDefault="00EA00E8" w:rsidP="00216195">
            <w:pPr>
              <w:pStyle w:val="TSMtxt3pt"/>
              <w:rPr>
                <w:lang w:eastAsia="en-NZ"/>
              </w:rPr>
            </w:pPr>
            <w:r w:rsidRPr="00756793">
              <w:rPr>
                <w:lang w:eastAsia="en-NZ"/>
              </w:rPr>
              <w:t xml:space="preserve">Focus on the picture on page 7 that compares the size of Squawkzilla with a kākāpō and an adult human. </w:t>
            </w:r>
            <w:r w:rsidRPr="00756793">
              <w:rPr>
                <w:rStyle w:val="HiliteHeading"/>
                <w:lang w:val="en-NZ"/>
              </w:rPr>
              <w:t>EXPLAIN</w:t>
            </w:r>
            <w:r w:rsidRPr="00756793">
              <w:rPr>
                <w:lang w:eastAsia="en-NZ"/>
              </w:rPr>
              <w:t xml:space="preserve"> that it helps us to use what we know to imagine what we do not know. </w:t>
            </w:r>
          </w:p>
          <w:p w14:paraId="25B79384" w14:textId="0F0B0224" w:rsidR="00655D06" w:rsidRPr="00756793" w:rsidRDefault="00634FCF" w:rsidP="009258E3">
            <w:pPr>
              <w:pStyle w:val="TSMitalicbullets"/>
              <w:rPr>
                <w:lang w:eastAsia="en-NZ"/>
              </w:rPr>
            </w:pPr>
            <w:r w:rsidRPr="00756793">
              <w:rPr>
                <w:lang w:eastAsia="en-NZ"/>
              </w:rPr>
              <w:t>Imagine if that picture hadn’t been there. How well could you have visualised the size of Squawkzilla without it?</w:t>
            </w:r>
          </w:p>
        </w:tc>
      </w:tr>
    </w:tbl>
    <w:p w14:paraId="1C2E2C9B" w14:textId="77777777" w:rsidR="00DA604A" w:rsidRPr="00756793" w:rsidRDefault="00DA604A" w:rsidP="00C74186">
      <w:pPr>
        <w:pStyle w:val="Heading4"/>
        <w:spacing w:before="0" w:line="240" w:lineRule="auto"/>
        <w:rPr>
          <w:lang w:eastAsia="en-NZ"/>
        </w:rPr>
        <w:sectPr w:rsidR="00DA604A" w:rsidRPr="00756793" w:rsidSect="003741DD">
          <w:type w:val="continuous"/>
          <w:pgSz w:w="11900" w:h="16840"/>
          <w:pgMar w:top="851" w:right="851" w:bottom="567" w:left="851" w:header="709" w:footer="227" w:gutter="0"/>
          <w:cols w:space="708"/>
          <w:formProt w:val="0"/>
        </w:sectPr>
      </w:pPr>
    </w:p>
    <w:p w14:paraId="3271FE64" w14:textId="77777777" w:rsidR="000008B1" w:rsidRPr="00756793" w:rsidRDefault="000008B1" w:rsidP="008161A1">
      <w:pPr>
        <w:pStyle w:val="Heading2"/>
        <w:spacing w:before="0" w:line="240" w:lineRule="auto"/>
        <w:rPr>
          <w:color w:val="FFFFFF"/>
          <w:sz w:val="28"/>
          <w:lang w:eastAsia="en-NZ"/>
        </w:rPr>
        <w:sectPr w:rsidR="000008B1" w:rsidRPr="00756793" w:rsidSect="003741DD">
          <w:type w:val="continuous"/>
          <w:pgSz w:w="11900" w:h="16840"/>
          <w:pgMar w:top="851" w:right="851" w:bottom="567" w:left="851" w:header="709" w:footer="227" w:gutter="0"/>
          <w:cols w:space="708"/>
        </w:sectPr>
      </w:pPr>
    </w:p>
    <w:p w14:paraId="5A391220" w14:textId="77777777" w:rsidR="006F7AB0" w:rsidRPr="00756793" w:rsidRDefault="00D21807" w:rsidP="008161A1">
      <w:pPr>
        <w:pStyle w:val="Heading2"/>
        <w:spacing w:before="0" w:line="240" w:lineRule="auto"/>
        <w:rPr>
          <w:color w:val="FFFFFF"/>
          <w:sz w:val="28"/>
          <w:lang w:eastAsia="en-NZ"/>
        </w:rPr>
      </w:pPr>
      <w:r w:rsidRPr="00756793">
        <w:rPr>
          <w:noProof/>
          <w:color w:val="FFFFFF"/>
          <w:sz w:val="28"/>
          <w:lang w:eastAsia="en-NZ"/>
        </w:rPr>
        <w:lastRenderedPageBreak/>
        <mc:AlternateContent>
          <mc:Choice Requires="wps">
            <w:drawing>
              <wp:anchor distT="0" distB="0" distL="114300" distR="114300" simplePos="0" relativeHeight="251625472" behindDoc="1" locked="0" layoutInCell="0" allowOverlap="1" wp14:anchorId="1E2F931D" wp14:editId="48529892">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6C358" id="Rectangle 463" o:spid="_x0000_s1026" style="position:absolute;margin-left:-43.9pt;margin-top:-5.4pt;width:595.25pt;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756793">
        <w:rPr>
          <w:color w:val="FFFFFF"/>
          <w:sz w:val="28"/>
          <w:lang w:eastAsia="en-NZ"/>
        </w:rPr>
        <w:t>Meeting the literacy challenges</w:t>
      </w:r>
    </w:p>
    <w:p w14:paraId="5A79409F" w14:textId="77777777" w:rsidR="006F7AB0" w:rsidRPr="00756793" w:rsidRDefault="006F7AB0" w:rsidP="006F7AB0"/>
    <w:p w14:paraId="78B0FC49" w14:textId="77777777" w:rsidR="008C254D" w:rsidRPr="00756793" w:rsidRDefault="008C254D" w:rsidP="00151847">
      <w:pPr>
        <w:pStyle w:val="Heading4"/>
        <w:rPr>
          <w:spacing w:val="-2"/>
        </w:rPr>
        <w:sectPr w:rsidR="008C254D" w:rsidRPr="00756793"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756793" w14:paraId="735B3A21" w14:textId="77777777" w:rsidTr="0013672C">
        <w:tc>
          <w:tcPr>
            <w:tcW w:w="5211" w:type="dxa"/>
            <w:tcBorders>
              <w:bottom w:val="nil"/>
            </w:tcBorders>
            <w:shd w:val="clear" w:color="auto" w:fill="F8F0E4"/>
          </w:tcPr>
          <w:p w14:paraId="14F7EEF8" w14:textId="77777777" w:rsidR="008830EB" w:rsidRPr="00756793" w:rsidRDefault="008830EB" w:rsidP="00E742E0">
            <w:pPr>
              <w:pStyle w:val="TSMTxt"/>
              <w:spacing w:before="240" w:after="60"/>
              <w:rPr>
                <w:lang w:eastAsia="en-NZ"/>
              </w:rPr>
            </w:pPr>
            <w:r w:rsidRPr="00756793">
              <w:rPr>
                <w:lang w:eastAsia="en-NZ"/>
              </w:rPr>
              <w:t>Point out that on page 3, the writer tells us that the ancient lake at St Bathans was nine times the size of Lake Taupō. Use a map to show the area that would be covered if Lake Taupō were nine times larger.</w:t>
            </w:r>
          </w:p>
          <w:p w14:paraId="0C2B91E7" w14:textId="419C20A1" w:rsidR="00EE4FDF" w:rsidRPr="00756793" w:rsidRDefault="008830EB" w:rsidP="00E742E0">
            <w:pPr>
              <w:pStyle w:val="TSMtxt3pt"/>
              <w:spacing w:after="120"/>
            </w:pPr>
            <w:r w:rsidRPr="00756793">
              <w:rPr>
                <w:lang w:eastAsia="en-NZ"/>
              </w:rPr>
              <w:t>Have the students focus on the comparative diagrams on page</w:t>
            </w:r>
            <w:r w:rsidR="00E742E0" w:rsidRPr="00756793">
              <w:rPr>
                <w:lang w:eastAsia="en-NZ"/>
              </w:rPr>
              <w:t> </w:t>
            </w:r>
            <w:r w:rsidRPr="00756793">
              <w:rPr>
                <w:lang w:eastAsia="en-NZ"/>
              </w:rPr>
              <w:t>6. Have them use rulers so they can compare the length of the bones from the three different birds. Check that they understand</w:t>
            </w:r>
            <w:r w:rsidR="00E742E0" w:rsidRPr="00756793">
              <w:rPr>
                <w:lang w:eastAsia="en-NZ"/>
              </w:rPr>
              <w:t> </w:t>
            </w:r>
            <w:r w:rsidRPr="00756793">
              <w:rPr>
                <w:lang w:eastAsia="en-NZ"/>
              </w:rPr>
              <w:t>where the bones would have been attached to muscle, leaving scars.</w:t>
            </w:r>
          </w:p>
        </w:tc>
        <w:tc>
          <w:tcPr>
            <w:tcW w:w="4995" w:type="dxa"/>
            <w:tcBorders>
              <w:bottom w:val="nil"/>
            </w:tcBorders>
            <w:shd w:val="clear" w:color="auto" w:fill="F8F0E4"/>
          </w:tcPr>
          <w:p w14:paraId="34AD509A" w14:textId="1B25B98F" w:rsidR="008830EB" w:rsidRPr="00756793" w:rsidRDefault="008830EB" w:rsidP="008830EB">
            <w:pPr>
              <w:pStyle w:val="Heading3"/>
              <w:spacing w:after="0"/>
            </w:pPr>
            <w:r w:rsidRPr="00756793">
              <w:t xml:space="preserve">Dealing with unfamiliar vocabulary </w:t>
            </w:r>
          </w:p>
          <w:p w14:paraId="77F9EC79" w14:textId="77777777" w:rsidR="008830EB" w:rsidRPr="00756793" w:rsidRDefault="008830EB" w:rsidP="008830EB">
            <w:pPr>
              <w:pStyle w:val="TSMTxt"/>
              <w:spacing w:before="0"/>
            </w:pPr>
            <w:r w:rsidRPr="00756793">
              <w:t>[</w:t>
            </w:r>
            <w:r w:rsidRPr="00756793">
              <w:rPr>
                <w:b/>
                <w:bCs/>
              </w:rPr>
              <w:t>LPF Reading: Making sense of text: vocabulary knowledge</w:t>
            </w:r>
            <w:r w:rsidRPr="00756793">
              <w:t>]</w:t>
            </w:r>
          </w:p>
          <w:p w14:paraId="454B4322" w14:textId="507C9F5D" w:rsidR="00E3390E" w:rsidRPr="00756793" w:rsidRDefault="008201A6" w:rsidP="008201A6">
            <w:pPr>
              <w:pStyle w:val="TSMtxt3pt"/>
              <w:spacing w:before="0"/>
            </w:pPr>
            <w:r w:rsidRPr="009258E3">
              <w:rPr>
                <w:rStyle w:val="HiliteHeading"/>
              </w:rPr>
              <w:t>PROMPT</w:t>
            </w:r>
            <w:r w:rsidRPr="00756793">
              <w:t xml:space="preserve"> the students to predict why the parrot may have been given the official name of Heracles inexpectatus. Have them go online to check their predictions.</w:t>
            </w:r>
          </w:p>
        </w:tc>
      </w:tr>
    </w:tbl>
    <w:p w14:paraId="0DD1E878" w14:textId="77777777" w:rsidR="005F7FD3" w:rsidRPr="00756793" w:rsidRDefault="005F7FD3" w:rsidP="000D6D24">
      <w:pPr>
        <w:pStyle w:val="Heading3"/>
        <w:spacing w:before="0" w:line="240" w:lineRule="auto"/>
        <w:rPr>
          <w:sz w:val="13"/>
        </w:rPr>
        <w:sectPr w:rsidR="005F7FD3" w:rsidRPr="00756793"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10F9E" w:rsidRPr="00756793" w14:paraId="18EB176D" w14:textId="77777777" w:rsidTr="009D0AEB">
        <w:trPr>
          <w:trHeight w:val="340"/>
          <w:jc w:val="right"/>
        </w:trPr>
        <w:tc>
          <w:tcPr>
            <w:tcW w:w="426" w:type="dxa"/>
            <w:shd w:val="clear" w:color="auto" w:fill="808080"/>
            <w:vAlign w:val="bottom"/>
            <w:hideMark/>
          </w:tcPr>
          <w:p w14:paraId="48D00D66" w14:textId="77777777" w:rsidR="00510F9E" w:rsidRPr="00756793" w:rsidRDefault="00510F9E" w:rsidP="009D0AEB">
            <w:pPr>
              <w:spacing w:before="60"/>
              <w:rPr>
                <w:rFonts w:eastAsia="Times New Roman"/>
                <w:b/>
                <w:color w:val="FFFFFF"/>
                <w:sz w:val="16"/>
                <w:szCs w:val="16"/>
              </w:rPr>
            </w:pPr>
            <w:r w:rsidRPr="00756793">
              <w:rPr>
                <w:noProof/>
                <w:color w:val="FFFFFF"/>
                <w:lang w:eastAsia="en-NZ"/>
              </w:rPr>
              <w:drawing>
                <wp:inline distT="0" distB="0" distL="0" distR="0" wp14:anchorId="774FB29D" wp14:editId="23B3E3AB">
                  <wp:extent cx="229870" cy="175260"/>
                  <wp:effectExtent l="0" t="0" r="0" b="0"/>
                  <wp:docPr id="16"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709ED8AB" w14:textId="77777777" w:rsidR="00510F9E" w:rsidRPr="00756793" w:rsidRDefault="006D18EF" w:rsidP="009D0AEB">
            <w:pPr>
              <w:spacing w:before="60"/>
              <w:rPr>
                <w:rFonts w:eastAsia="Times New Roman"/>
                <w:b/>
                <w:color w:val="FFFFFF"/>
                <w:sz w:val="16"/>
                <w:szCs w:val="16"/>
              </w:rPr>
            </w:pPr>
            <w:hyperlink r:id="rId23" w:history="1">
              <w:r w:rsidR="0098510B" w:rsidRPr="00756793">
                <w:rPr>
                  <w:rStyle w:val="Hyperlink"/>
                  <w:b/>
                  <w:color w:val="FFFFFF"/>
                  <w:sz w:val="16"/>
                  <w:szCs w:val="16"/>
                  <w:u w:val="none"/>
                </w:rPr>
                <w:t>The Learning Progression Frameworks</w:t>
              </w:r>
            </w:hyperlink>
          </w:p>
        </w:tc>
      </w:tr>
      <w:tr w:rsidR="00510F9E" w:rsidRPr="00756793" w14:paraId="1102D63A" w14:textId="77777777" w:rsidTr="009D0AEB">
        <w:trPr>
          <w:jc w:val="right"/>
        </w:trPr>
        <w:tc>
          <w:tcPr>
            <w:tcW w:w="4077" w:type="dxa"/>
            <w:gridSpan w:val="3"/>
            <w:shd w:val="clear" w:color="auto" w:fill="FFFFFF"/>
            <w:vAlign w:val="bottom"/>
          </w:tcPr>
          <w:p w14:paraId="0DEE7B74" w14:textId="77777777" w:rsidR="00510F9E" w:rsidRPr="00756793" w:rsidRDefault="00510F9E" w:rsidP="009D0AEB">
            <w:pPr>
              <w:spacing w:before="0" w:line="240" w:lineRule="auto"/>
              <w:rPr>
                <w:sz w:val="6"/>
              </w:rPr>
            </w:pPr>
          </w:p>
        </w:tc>
      </w:tr>
      <w:tr w:rsidR="00510F9E" w:rsidRPr="00756793" w14:paraId="521E2256" w14:textId="77777777" w:rsidTr="009D0AEB">
        <w:trPr>
          <w:trHeight w:val="340"/>
          <w:jc w:val="right"/>
        </w:trPr>
        <w:tc>
          <w:tcPr>
            <w:tcW w:w="426" w:type="dxa"/>
            <w:shd w:val="clear" w:color="auto" w:fill="808080"/>
            <w:vAlign w:val="bottom"/>
            <w:hideMark/>
          </w:tcPr>
          <w:p w14:paraId="34E134AE" w14:textId="77777777" w:rsidR="00510F9E" w:rsidRPr="00756793" w:rsidRDefault="00510F9E" w:rsidP="009D0AEB">
            <w:pPr>
              <w:spacing w:before="60"/>
              <w:jc w:val="both"/>
              <w:rPr>
                <w:rFonts w:eastAsia="Times New Roman"/>
                <w:b/>
                <w:color w:val="FFFFFF"/>
                <w:sz w:val="16"/>
                <w:szCs w:val="16"/>
              </w:rPr>
            </w:pPr>
            <w:r w:rsidRPr="00756793">
              <w:rPr>
                <w:noProof/>
                <w:color w:val="FFFFFF"/>
                <w:lang w:eastAsia="en-NZ"/>
              </w:rPr>
              <w:drawing>
                <wp:inline distT="0" distB="0" distL="0" distR="0" wp14:anchorId="338D37EA" wp14:editId="4731EDAA">
                  <wp:extent cx="229870" cy="175260"/>
                  <wp:effectExtent l="0" t="0" r="0" b="0"/>
                  <wp:docPr id="17"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3EAEC73C" w14:textId="77777777" w:rsidR="00510F9E" w:rsidRPr="00756793" w:rsidRDefault="006D18EF" w:rsidP="009D0AEB">
            <w:pPr>
              <w:spacing w:before="60"/>
              <w:rPr>
                <w:rFonts w:eastAsia="Times New Roman"/>
                <w:b/>
                <w:color w:val="FFFFFF"/>
                <w:sz w:val="16"/>
                <w:szCs w:val="16"/>
              </w:rPr>
            </w:pPr>
            <w:hyperlink r:id="rId25" w:history="1">
              <w:r w:rsidR="00510F9E" w:rsidRPr="00756793">
                <w:rPr>
                  <w:rStyle w:val="Hyperlink"/>
                  <w:b/>
                  <w:color w:val="FFFFFF"/>
                  <w:sz w:val="16"/>
                  <w:szCs w:val="16"/>
                  <w:u w:val="none"/>
                </w:rPr>
                <w:t>The Literacy Learning Progressions</w:t>
              </w:r>
            </w:hyperlink>
          </w:p>
        </w:tc>
      </w:tr>
      <w:tr w:rsidR="00510F9E" w:rsidRPr="00756793" w14:paraId="1EFAFFFA" w14:textId="77777777" w:rsidTr="009D0AEB">
        <w:trPr>
          <w:gridAfter w:val="1"/>
          <w:wAfter w:w="108" w:type="dxa"/>
          <w:jc w:val="right"/>
        </w:trPr>
        <w:tc>
          <w:tcPr>
            <w:tcW w:w="426" w:type="dxa"/>
            <w:shd w:val="clear" w:color="auto" w:fill="FFFFFF"/>
            <w:vAlign w:val="bottom"/>
          </w:tcPr>
          <w:p w14:paraId="69181967" w14:textId="77777777" w:rsidR="00510F9E" w:rsidRPr="00756793" w:rsidRDefault="00510F9E" w:rsidP="009D0AEB">
            <w:pPr>
              <w:spacing w:before="0" w:line="240" w:lineRule="auto"/>
              <w:rPr>
                <w:sz w:val="8"/>
              </w:rPr>
            </w:pPr>
          </w:p>
        </w:tc>
        <w:tc>
          <w:tcPr>
            <w:tcW w:w="3543" w:type="dxa"/>
            <w:shd w:val="clear" w:color="auto" w:fill="FFFFFF"/>
            <w:vAlign w:val="bottom"/>
          </w:tcPr>
          <w:p w14:paraId="5C936E4A" w14:textId="77777777" w:rsidR="00510F9E" w:rsidRPr="00756793" w:rsidRDefault="00510F9E" w:rsidP="009D0AEB">
            <w:pPr>
              <w:spacing w:before="0" w:line="240" w:lineRule="auto"/>
              <w:rPr>
                <w:sz w:val="8"/>
              </w:rPr>
            </w:pPr>
          </w:p>
        </w:tc>
      </w:tr>
      <w:tr w:rsidR="00510F9E" w:rsidRPr="00756793" w14:paraId="2344D98C" w14:textId="77777777" w:rsidTr="009D0AEB">
        <w:trPr>
          <w:trHeight w:val="340"/>
          <w:jc w:val="right"/>
        </w:trPr>
        <w:tc>
          <w:tcPr>
            <w:tcW w:w="426" w:type="dxa"/>
            <w:shd w:val="clear" w:color="auto" w:fill="808080"/>
            <w:vAlign w:val="bottom"/>
            <w:hideMark/>
          </w:tcPr>
          <w:p w14:paraId="1E3ACD4C" w14:textId="77777777" w:rsidR="00510F9E" w:rsidRPr="00756793" w:rsidRDefault="00510F9E" w:rsidP="009D0AEB">
            <w:pPr>
              <w:spacing w:before="60"/>
              <w:rPr>
                <w:rFonts w:eastAsia="Times New Roman"/>
                <w:b/>
                <w:color w:val="FFFFFF"/>
                <w:sz w:val="16"/>
                <w:szCs w:val="16"/>
              </w:rPr>
            </w:pPr>
            <w:r w:rsidRPr="00756793">
              <w:rPr>
                <w:noProof/>
                <w:color w:val="FFFFFF"/>
                <w:lang w:eastAsia="en-NZ"/>
              </w:rPr>
              <w:drawing>
                <wp:inline distT="0" distB="0" distL="0" distR="0" wp14:anchorId="59E9C8BD" wp14:editId="617764BA">
                  <wp:extent cx="229870" cy="175260"/>
                  <wp:effectExtent l="0" t="0" r="0" b="0"/>
                  <wp:docPr id="18"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50E2AE48" w14:textId="77777777" w:rsidR="00510F9E" w:rsidRPr="00756793" w:rsidRDefault="006D18EF" w:rsidP="009D0AEB">
            <w:pPr>
              <w:spacing w:before="60"/>
              <w:rPr>
                <w:rFonts w:eastAsia="Times New Roman"/>
                <w:b/>
                <w:color w:val="FFFFFF"/>
                <w:sz w:val="16"/>
                <w:szCs w:val="16"/>
              </w:rPr>
            </w:pPr>
            <w:hyperlink r:id="rId27" w:history="1">
              <w:r w:rsidR="00510F9E" w:rsidRPr="00756793">
                <w:rPr>
                  <w:rStyle w:val="Hyperlink"/>
                  <w:b/>
                  <w:color w:val="FFFFFF"/>
                  <w:sz w:val="16"/>
                  <w:szCs w:val="16"/>
                  <w:u w:val="none"/>
                </w:rPr>
                <w:t xml:space="preserve">Effective Literacy Practice: </w:t>
              </w:r>
              <w:r w:rsidR="006D091C" w:rsidRPr="00756793">
                <w:rPr>
                  <w:rStyle w:val="Hyperlink"/>
                  <w:b/>
                  <w:color w:val="FFFFFF"/>
                  <w:sz w:val="16"/>
                  <w:szCs w:val="16"/>
                  <w:u w:val="none"/>
                </w:rPr>
                <w:t>Y</w:t>
              </w:r>
              <w:r w:rsidR="00510F9E" w:rsidRPr="00756793">
                <w:rPr>
                  <w:rStyle w:val="Hyperlink"/>
                  <w:b/>
                  <w:color w:val="FFFFFF"/>
                  <w:sz w:val="16"/>
                  <w:szCs w:val="16"/>
                  <w:u w:val="none"/>
                </w:rPr>
                <w:t>ears 1–4</w:t>
              </w:r>
            </w:hyperlink>
          </w:p>
        </w:tc>
      </w:tr>
    </w:tbl>
    <w:p w14:paraId="666F7DBE" w14:textId="77777777" w:rsidR="00F763B3" w:rsidRPr="00756793" w:rsidRDefault="00F763B3" w:rsidP="00F763B3">
      <w:pPr>
        <w:rPr>
          <w:lang w:eastAsia="en-NZ"/>
        </w:rPr>
      </w:pPr>
    </w:p>
    <w:p w14:paraId="5E37D45D" w14:textId="77777777" w:rsidR="00510F9E" w:rsidRPr="00756793" w:rsidRDefault="00510F9E" w:rsidP="00F763B3">
      <w:pPr>
        <w:rPr>
          <w:lang w:eastAsia="en-NZ"/>
        </w:rPr>
        <w:sectPr w:rsidR="00510F9E" w:rsidRPr="00756793" w:rsidSect="003741DD">
          <w:type w:val="continuous"/>
          <w:pgSz w:w="11900" w:h="16840"/>
          <w:pgMar w:top="851" w:right="851" w:bottom="567" w:left="851" w:header="709" w:footer="227" w:gutter="0"/>
          <w:cols w:space="708"/>
          <w:formProt w:val="0"/>
        </w:sectPr>
      </w:pPr>
    </w:p>
    <w:p w14:paraId="1EDAD4AB" w14:textId="77777777" w:rsidR="005E3DC7" w:rsidRPr="00756793" w:rsidRDefault="00D21807" w:rsidP="001978EC">
      <w:pPr>
        <w:pStyle w:val="Heading2"/>
        <w:spacing w:before="60" w:line="360" w:lineRule="auto"/>
        <w:rPr>
          <w:color w:val="FFFFFF"/>
          <w:sz w:val="28"/>
          <w:lang w:eastAsia="en-NZ"/>
        </w:rPr>
      </w:pPr>
      <w:r w:rsidRPr="00756793">
        <w:rPr>
          <w:noProof/>
          <w:color w:val="FFFFFF"/>
          <w:sz w:val="28"/>
          <w:lang w:eastAsia="en-NZ"/>
        </w:rPr>
        <w:lastRenderedPageBreak/>
        <mc:AlternateContent>
          <mc:Choice Requires="wps">
            <w:drawing>
              <wp:anchor distT="0" distB="0" distL="114300" distR="114300" simplePos="0" relativeHeight="251626496" behindDoc="1" locked="0" layoutInCell="0" allowOverlap="1" wp14:anchorId="023FBCBB" wp14:editId="3C6028D5">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ABD6A" id="Rectangle 475" o:spid="_x0000_s1026" style="position:absolute;margin-left:-44.9pt;margin-top:-4.5pt;width:598.45pt;height:2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756793">
        <w:rPr>
          <w:color w:val="FFFFFF"/>
          <w:sz w:val="28"/>
          <w:lang w:eastAsia="en-NZ"/>
        </w:rPr>
        <w:t>Illustrating the key ideas</w:t>
      </w:r>
    </w:p>
    <w:p w14:paraId="4C1D78A4" w14:textId="77777777" w:rsidR="005E3DC7" w:rsidRPr="00756793" w:rsidRDefault="005E3DC7" w:rsidP="008161A1">
      <w:pPr>
        <w:spacing w:before="0"/>
      </w:pPr>
    </w:p>
    <w:tbl>
      <w:tblPr>
        <w:tblW w:w="10206" w:type="dxa"/>
        <w:tblLayout w:type="fixed"/>
        <w:tblLook w:val="00A0" w:firstRow="1" w:lastRow="0" w:firstColumn="1" w:lastColumn="0" w:noHBand="0" w:noVBand="0"/>
      </w:tblPr>
      <w:tblGrid>
        <w:gridCol w:w="1418"/>
        <w:gridCol w:w="1417"/>
        <w:gridCol w:w="7371"/>
      </w:tblGrid>
      <w:tr w:rsidR="00E32F7F" w:rsidRPr="00756793" w14:paraId="4CC0A302" w14:textId="77777777" w:rsidTr="009253FA">
        <w:tc>
          <w:tcPr>
            <w:tcW w:w="2835" w:type="dxa"/>
            <w:gridSpan w:val="2"/>
            <w:tcBorders>
              <w:bottom w:val="single" w:sz="4" w:space="0" w:color="BFBFBF"/>
            </w:tcBorders>
            <w:shd w:val="clear" w:color="auto" w:fill="FFFFFF"/>
          </w:tcPr>
          <w:p w14:paraId="21AA0139" w14:textId="6742442F" w:rsidR="00E32F7F" w:rsidRPr="00756793" w:rsidRDefault="00E32F7F" w:rsidP="003C330B">
            <w:pPr>
              <w:pStyle w:val="Heading3"/>
              <w:spacing w:before="0" w:after="0"/>
            </w:pPr>
          </w:p>
        </w:tc>
        <w:tc>
          <w:tcPr>
            <w:tcW w:w="7371" w:type="dxa"/>
            <w:tcBorders>
              <w:bottom w:val="single" w:sz="4" w:space="0" w:color="BFBFBF"/>
            </w:tcBorders>
            <w:shd w:val="clear" w:color="auto" w:fill="FFFFFF"/>
          </w:tcPr>
          <w:p w14:paraId="11FDB2CA" w14:textId="77777777" w:rsidR="00E32F7F" w:rsidRPr="00756793" w:rsidRDefault="00E32F7F" w:rsidP="003C330B">
            <w:pPr>
              <w:pStyle w:val="Heading4"/>
              <w:spacing w:before="0"/>
            </w:pPr>
          </w:p>
        </w:tc>
      </w:tr>
      <w:tr w:rsidR="00A66F17" w:rsidRPr="00756793" w14:paraId="43C8D08E" w14:textId="77777777" w:rsidTr="009253FA">
        <w:tc>
          <w:tcPr>
            <w:tcW w:w="2835" w:type="dxa"/>
            <w:gridSpan w:val="2"/>
            <w:tcBorders>
              <w:top w:val="single" w:sz="4" w:space="0" w:color="BFBFBF"/>
            </w:tcBorders>
            <w:shd w:val="clear" w:color="auto" w:fill="F8F0E4"/>
          </w:tcPr>
          <w:p w14:paraId="153A6357" w14:textId="77777777" w:rsidR="00D00B61" w:rsidRPr="00756793" w:rsidRDefault="00D00B61" w:rsidP="00F21183">
            <w:pPr>
              <w:pStyle w:val="TSMTxt"/>
            </w:pPr>
          </w:p>
          <w:p w14:paraId="7C01AB63" w14:textId="39CE683E" w:rsidR="00D00B61" w:rsidRPr="00756793" w:rsidRDefault="00D00B61" w:rsidP="00F21183">
            <w:pPr>
              <w:pStyle w:val="TSMTxt"/>
            </w:pPr>
          </w:p>
          <w:p w14:paraId="6718EA4D" w14:textId="3E81DFED" w:rsidR="00D00B61" w:rsidRPr="00756793" w:rsidRDefault="003D443B" w:rsidP="00F21183">
            <w:pPr>
              <w:pStyle w:val="TSMTxt"/>
            </w:pPr>
            <w:r w:rsidRPr="00756793">
              <w:rPr>
                <w:noProof/>
                <w:lang w:eastAsia="en-NZ"/>
              </w:rPr>
              <mc:AlternateContent>
                <mc:Choice Requires="wps">
                  <w:drawing>
                    <wp:anchor distT="45720" distB="45720" distL="114300" distR="114300" simplePos="0" relativeHeight="251706368" behindDoc="0" locked="0" layoutInCell="1" allowOverlap="1" wp14:anchorId="1B81CFD2" wp14:editId="5356927B">
                      <wp:simplePos x="0" y="0"/>
                      <wp:positionH relativeFrom="column">
                        <wp:posOffset>48260</wp:posOffset>
                      </wp:positionH>
                      <wp:positionV relativeFrom="paragraph">
                        <wp:posOffset>156845</wp:posOffset>
                      </wp:positionV>
                      <wp:extent cx="1351280" cy="382905"/>
                      <wp:effectExtent l="0" t="38100" r="1430020" b="5524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382905"/>
                              </a:xfrm>
                              <a:prstGeom prst="accentCallout2">
                                <a:avLst>
                                  <a:gd name="adj1" fmla="val 12398"/>
                                  <a:gd name="adj2" fmla="val 107972"/>
                                  <a:gd name="adj3" fmla="val 12398"/>
                                  <a:gd name="adj4" fmla="val 123255"/>
                                  <a:gd name="adj5" fmla="val 68099"/>
                                  <a:gd name="adj6" fmla="val 203434"/>
                                </a:avLst>
                              </a:prstGeom>
                              <a:solidFill>
                                <a:srgbClr val="F8F0E4"/>
                              </a:solidFill>
                              <a:ln w="9525">
                                <a:solidFill>
                                  <a:srgbClr val="000000"/>
                                </a:solidFill>
                                <a:miter lim="800000"/>
                                <a:headEnd/>
                                <a:tailEnd/>
                              </a:ln>
                            </wps:spPr>
                            <wps:txbx>
                              <w:txbxContent>
                                <w:p w14:paraId="419F8678" w14:textId="4D6EA9E6" w:rsidR="00A666DF" w:rsidRDefault="003D443B" w:rsidP="006865EF">
                                  <w:pPr>
                                    <w:spacing w:before="0"/>
                                  </w:pPr>
                                  <w:r w:rsidRPr="003D443B">
                                    <w:rPr>
                                      <w:sz w:val="17"/>
                                    </w:rPr>
                                    <w:t xml:space="preserve">Scientists make </w:t>
                                  </w:r>
                                  <w:r w:rsidR="00A96356">
                                    <w:rPr>
                                      <w:sz w:val="17"/>
                                    </w:rPr>
                                    <w:t>meaning fro</w:t>
                                  </w:r>
                                  <w:r w:rsidRPr="003D443B">
                                    <w:rPr>
                                      <w:sz w:val="17"/>
                                    </w:rPr>
                                    <w:t>m their observations.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81CFD2"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3.8pt;margin-top:12.35pt;width:106.4pt;height:30.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" adj="43942,14709,26623,2678,23322,2678" fillcolor="#f8f0e4">
                      <v:path arrowok="f"/>
                      <v:textbox inset="2mm,,1mm">
                        <w:txbxContent>
                          <w:p w14:paraId="419F8678" w14:textId="4D6EA9E6" w:rsidR="00A666DF" w:rsidRDefault="003D443B" w:rsidP="006865EF">
                            <w:pPr>
                              <w:spacing w:before="0"/>
                            </w:pPr>
                            <w:r w:rsidRPr="003D443B">
                              <w:rPr>
                                <w:sz w:val="17"/>
                              </w:rPr>
                              <w:t xml:space="preserve">Scientists make </w:t>
                            </w:r>
                            <w:r w:rsidR="00A96356">
                              <w:rPr>
                                <w:sz w:val="17"/>
                              </w:rPr>
                              <w:t>meaning fro</w:t>
                            </w:r>
                            <w:r w:rsidRPr="003D443B">
                              <w:rPr>
                                <w:sz w:val="17"/>
                              </w:rPr>
                              <w:t>m their observations.</w:t>
                            </w:r>
                          </w:p>
                        </w:txbxContent>
                      </v:textbox>
                      <o:callout v:ext="edit" minusx="t" minusy="t"/>
                    </v:shape>
                  </w:pict>
                </mc:Fallback>
              </mc:AlternateContent>
            </w:r>
          </w:p>
          <w:p w14:paraId="41E17732" w14:textId="77777777" w:rsidR="00D00B61" w:rsidRPr="00756793" w:rsidRDefault="00D00B61" w:rsidP="00F21183">
            <w:pPr>
              <w:pStyle w:val="TSMTxt"/>
            </w:pPr>
          </w:p>
          <w:p w14:paraId="01A6903C" w14:textId="31117BDA" w:rsidR="00D00B61" w:rsidRPr="00756793" w:rsidRDefault="00D00B61" w:rsidP="00F21183">
            <w:pPr>
              <w:pStyle w:val="TSMTxt"/>
            </w:pPr>
          </w:p>
          <w:p w14:paraId="6DF803D1" w14:textId="00FE673E" w:rsidR="00D00B61" w:rsidRPr="00756793" w:rsidRDefault="007935BF" w:rsidP="00F21183">
            <w:pPr>
              <w:pStyle w:val="TSMTxt"/>
            </w:pPr>
            <w:r w:rsidRPr="00756793">
              <w:rPr>
                <w:noProof/>
                <w:lang w:eastAsia="en-NZ"/>
              </w:rPr>
              <mc:AlternateContent>
                <mc:Choice Requires="wps">
                  <w:drawing>
                    <wp:anchor distT="45720" distB="45720" distL="114300" distR="114300" simplePos="0" relativeHeight="251722752" behindDoc="0" locked="0" layoutInCell="1" allowOverlap="1" wp14:anchorId="086A929D" wp14:editId="510E28EC">
                      <wp:simplePos x="0" y="0"/>
                      <wp:positionH relativeFrom="column">
                        <wp:posOffset>29210</wp:posOffset>
                      </wp:positionH>
                      <wp:positionV relativeFrom="paragraph">
                        <wp:posOffset>81280</wp:posOffset>
                      </wp:positionV>
                      <wp:extent cx="1391285" cy="574040"/>
                      <wp:effectExtent l="0" t="76200" r="1866265" b="54610"/>
                      <wp:wrapNone/>
                      <wp:docPr id="3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574040"/>
                              </a:xfrm>
                              <a:prstGeom prst="accentCallout2">
                                <a:avLst>
                                  <a:gd name="adj1" fmla="val 12398"/>
                                  <a:gd name="adj2" fmla="val 107972"/>
                                  <a:gd name="adj3" fmla="val 12398"/>
                                  <a:gd name="adj4" fmla="val 123255"/>
                                  <a:gd name="adj5" fmla="val -11897"/>
                                  <a:gd name="adj6" fmla="val 233040"/>
                                </a:avLst>
                              </a:prstGeom>
                              <a:solidFill>
                                <a:srgbClr val="F8F0E4"/>
                              </a:solidFill>
                              <a:ln w="9525">
                                <a:solidFill>
                                  <a:srgbClr val="000000"/>
                                </a:solidFill>
                                <a:miter lim="800000"/>
                                <a:headEnd/>
                                <a:tailEnd/>
                              </a:ln>
                            </wps:spPr>
                            <wps:txbx>
                              <w:txbxContent>
                                <w:p w14:paraId="4C59EACF" w14:textId="393915C0" w:rsidR="00FF563D" w:rsidRDefault="00A101DD" w:rsidP="00FF563D">
                                  <w:pPr>
                                    <w:spacing w:before="0"/>
                                  </w:pPr>
                                  <w:r w:rsidRPr="00A101DD">
                                    <w:rPr>
                                      <w:sz w:val="17"/>
                                    </w:rPr>
                                    <w:t>Living things are grouped according to sets of features that they have.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A929D" id="_x0000_s1030" type="#_x0000_t45" style="position:absolute;left:0;text-align:left;margin-left:2.3pt;margin-top:6.4pt;width:109.55pt;height:45.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" adj="50337,-2570,26623,2678,23322,2678" fillcolor="#f8f0e4">
                      <v:path arrowok="f"/>
                      <v:textbox inset="2mm,,1mm">
                        <w:txbxContent>
                          <w:p w14:paraId="4C59EACF" w14:textId="393915C0" w:rsidR="00FF563D" w:rsidRDefault="00A101DD" w:rsidP="00FF563D">
                            <w:pPr>
                              <w:spacing w:before="0"/>
                            </w:pPr>
                            <w:r w:rsidRPr="00A101DD">
                              <w:rPr>
                                <w:sz w:val="17"/>
                              </w:rPr>
                              <w:t>Living things are grouped according to sets of features that they have.</w:t>
                            </w:r>
                          </w:p>
                        </w:txbxContent>
                      </v:textbox>
                      <o:callout v:ext="edit" minusx="t"/>
                    </v:shape>
                  </w:pict>
                </mc:Fallback>
              </mc:AlternateContent>
            </w:r>
          </w:p>
          <w:p w14:paraId="5EB767B4" w14:textId="41AED7AD" w:rsidR="00A66F17" w:rsidRPr="00756793" w:rsidRDefault="00302374" w:rsidP="00F21183">
            <w:pPr>
              <w:pStyle w:val="TSMTxt"/>
            </w:pPr>
            <w:r w:rsidRPr="00756793">
              <w:rPr>
                <w:noProof/>
                <w:lang w:eastAsia="en-NZ"/>
              </w:rPr>
              <mc:AlternateContent>
                <mc:Choice Requires="wps">
                  <w:drawing>
                    <wp:anchor distT="45720" distB="45720" distL="114300" distR="114300" simplePos="0" relativeHeight="251741184" behindDoc="0" locked="0" layoutInCell="1" allowOverlap="1" wp14:anchorId="1BDE49C0" wp14:editId="4FDF8F14">
                      <wp:simplePos x="0" y="0"/>
                      <wp:positionH relativeFrom="column">
                        <wp:posOffset>19685</wp:posOffset>
                      </wp:positionH>
                      <wp:positionV relativeFrom="paragraph">
                        <wp:posOffset>624205</wp:posOffset>
                      </wp:positionV>
                      <wp:extent cx="1390650" cy="657225"/>
                      <wp:effectExtent l="0" t="742950" r="1905000" b="66675"/>
                      <wp:wrapNone/>
                      <wp:docPr id="3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57225"/>
                              </a:xfrm>
                              <a:prstGeom prst="accentCallout2">
                                <a:avLst>
                                  <a:gd name="adj1" fmla="val 12398"/>
                                  <a:gd name="adj2" fmla="val 107972"/>
                                  <a:gd name="adj3" fmla="val 12398"/>
                                  <a:gd name="adj4" fmla="val 123255"/>
                                  <a:gd name="adj5" fmla="val -110449"/>
                                  <a:gd name="adj6" fmla="val 234725"/>
                                </a:avLst>
                              </a:prstGeom>
                              <a:solidFill>
                                <a:srgbClr val="F8F0E4"/>
                              </a:solidFill>
                              <a:ln w="9525">
                                <a:solidFill>
                                  <a:srgbClr val="000000"/>
                                </a:solidFill>
                                <a:miter lim="800000"/>
                                <a:headEnd/>
                                <a:tailEnd/>
                              </a:ln>
                            </wps:spPr>
                            <wps:txbx>
                              <w:txbxContent>
                                <w:p w14:paraId="6F46DBC8" w14:textId="00480620" w:rsidR="00004926" w:rsidRDefault="00325B1A" w:rsidP="00004926">
                                  <w:pPr>
                                    <w:spacing w:before="0"/>
                                  </w:pPr>
                                  <w:r w:rsidRPr="00325B1A">
                                    <w:rPr>
                                      <w:sz w:val="17"/>
                                    </w:rPr>
                                    <w:t>The meaning that scientists make can change as they find out</w:t>
                                  </w:r>
                                  <w:r w:rsidR="0016673B">
                                    <w:rPr>
                                      <w:sz w:val="17"/>
                                    </w:rPr>
                                    <w:t> </w:t>
                                  </w:r>
                                  <w:r w:rsidRPr="00325B1A">
                                    <w:rPr>
                                      <w:sz w:val="17"/>
                                    </w:rPr>
                                    <w:t>more.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E49C0" id="_x0000_s1031" type="#_x0000_t45" style="position:absolute;left:0;text-align:left;margin-left:1.55pt;margin-top:49.15pt;width:109.5pt;height:51.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" adj="50701,-23857,26623,2678,23322,2678" fillcolor="#f8f0e4">
                      <v:path arrowok="f"/>
                      <v:textbox inset="2mm,,1mm">
                        <w:txbxContent>
                          <w:p w14:paraId="6F46DBC8" w14:textId="00480620" w:rsidR="00004926" w:rsidRDefault="00325B1A" w:rsidP="00004926">
                            <w:pPr>
                              <w:spacing w:before="0"/>
                            </w:pPr>
                            <w:r w:rsidRPr="00325B1A">
                              <w:rPr>
                                <w:sz w:val="17"/>
                              </w:rPr>
                              <w:t>The meaning that scientists make can change as they find out</w:t>
                            </w:r>
                            <w:r w:rsidR="0016673B">
                              <w:rPr>
                                <w:sz w:val="17"/>
                              </w:rPr>
                              <w:t> </w:t>
                            </w:r>
                            <w:r w:rsidRPr="00325B1A">
                              <w:rPr>
                                <w:sz w:val="17"/>
                              </w:rPr>
                              <w:t>more.</w:t>
                            </w:r>
                          </w:p>
                        </w:txbxContent>
                      </v:textbox>
                      <o:callout v:ext="edit" minusx="t"/>
                    </v:shape>
                  </w:pict>
                </mc:Fallback>
              </mc:AlternateContent>
            </w:r>
          </w:p>
        </w:tc>
        <w:tc>
          <w:tcPr>
            <w:tcW w:w="7371" w:type="dxa"/>
            <w:tcBorders>
              <w:top w:val="single" w:sz="4" w:space="0" w:color="BFBFBF"/>
              <w:left w:val="nil"/>
            </w:tcBorders>
            <w:shd w:val="clear" w:color="auto" w:fill="F8F0E4"/>
          </w:tcPr>
          <w:p w14:paraId="3D1256A8" w14:textId="7CE66D58" w:rsidR="009253FA" w:rsidRDefault="009253FA" w:rsidP="004B0F67">
            <w:pPr>
              <w:pStyle w:val="TSMTxt"/>
            </w:pPr>
          </w:p>
          <w:p w14:paraId="2C891C82" w14:textId="2BCA70D7" w:rsidR="00302374" w:rsidRDefault="0032611C" w:rsidP="004B0F67">
            <w:pPr>
              <w:pStyle w:val="TSMTxt"/>
            </w:pPr>
            <w:r>
              <w:rPr>
                <w:noProof/>
                <w:lang w:eastAsia="en-NZ"/>
              </w:rPr>
              <mc:AlternateContent>
                <mc:Choice Requires="wpg">
                  <w:drawing>
                    <wp:anchor distT="0" distB="0" distL="114300" distR="114300" simplePos="0" relativeHeight="251727872" behindDoc="0" locked="0" layoutInCell="1" allowOverlap="1" wp14:anchorId="1057BD74" wp14:editId="02AD645F">
                      <wp:simplePos x="0" y="0"/>
                      <wp:positionH relativeFrom="column">
                        <wp:posOffset>1496529</wp:posOffset>
                      </wp:positionH>
                      <wp:positionV relativeFrom="paragraph">
                        <wp:posOffset>1971040</wp:posOffset>
                      </wp:positionV>
                      <wp:extent cx="947737" cy="1569402"/>
                      <wp:effectExtent l="0" t="0" r="24130" b="31115"/>
                      <wp:wrapNone/>
                      <wp:docPr id="21" name="Group 21"/>
                      <wp:cNvGraphicFramePr/>
                      <a:graphic xmlns:a="http://schemas.openxmlformats.org/drawingml/2006/main">
                        <a:graphicData uri="http://schemas.microsoft.com/office/word/2010/wordprocessingGroup">
                          <wpg:wgp>
                            <wpg:cNvGrpSpPr/>
                            <wpg:grpSpPr>
                              <a:xfrm>
                                <a:off x="0" y="0"/>
                                <a:ext cx="947737" cy="1569402"/>
                                <a:chOff x="0" y="0"/>
                                <a:chExt cx="801883" cy="1364693"/>
                              </a:xfrm>
                            </wpg:grpSpPr>
                            <wps:wsp>
                              <wps:cNvPr id="14" name="Straight Connector 14"/>
                              <wps:cNvCnPr/>
                              <wps:spPr>
                                <a:xfrm>
                                  <a:off x="0" y="1363648"/>
                                  <a:ext cx="285743"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278296" y="0"/>
                                  <a:ext cx="523587" cy="136469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F8A6D3" id="Group 21" o:spid="_x0000_s1026" style="position:absolute;margin-left:117.85pt;margin-top:155.2pt;width:74.6pt;height:123.55pt;z-index:251727872;mso-width-relative:margin;mso-height-relative:margin" coordsize="8018,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">
                      <v:line id="Straight Connector 14" o:spid="_x0000_s1027" style="position:absolute;visibility:visible;mso-wrap-style:square" from="0,13636" to="2857,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2782,0" to="8018,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302374">
              <w:rPr>
                <w:noProof/>
                <w:lang w:eastAsia="en-NZ"/>
              </w:rPr>
              <w:drawing>
                <wp:inline distT="0" distB="0" distL="0" distR="0" wp14:anchorId="4A15FA9F" wp14:editId="6216F6BF">
                  <wp:extent cx="4255200" cy="30240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stretch>
                            <a:fillRect/>
                          </a:stretch>
                        </pic:blipFill>
                        <pic:spPr>
                          <a:xfrm>
                            <a:off x="0" y="0"/>
                            <a:ext cx="4255200" cy="3024000"/>
                          </a:xfrm>
                          <a:prstGeom prst="rect">
                            <a:avLst/>
                          </a:prstGeom>
                        </pic:spPr>
                      </pic:pic>
                    </a:graphicData>
                  </a:graphic>
                </wp:inline>
              </w:drawing>
            </w:r>
          </w:p>
          <w:p w14:paraId="5757BF81" w14:textId="16595F77" w:rsidR="00302374" w:rsidRDefault="00531A16" w:rsidP="004B0F67">
            <w:pPr>
              <w:pStyle w:val="TSMTxt"/>
            </w:pPr>
            <w:r w:rsidRPr="00756793">
              <w:rPr>
                <w:noProof/>
                <w:lang w:eastAsia="en-NZ"/>
              </w:rPr>
              <mc:AlternateContent>
                <mc:Choice Requires="wps">
                  <w:drawing>
                    <wp:anchor distT="45720" distB="45720" distL="114300" distR="114300" simplePos="0" relativeHeight="251748352" behindDoc="0" locked="0" layoutInCell="1" allowOverlap="1" wp14:anchorId="283D3B44" wp14:editId="0FD8E300">
                      <wp:simplePos x="0" y="0"/>
                      <wp:positionH relativeFrom="column">
                        <wp:posOffset>-8890</wp:posOffset>
                      </wp:positionH>
                      <wp:positionV relativeFrom="paragraph">
                        <wp:posOffset>66993</wp:posOffset>
                      </wp:positionV>
                      <wp:extent cx="1390650" cy="515620"/>
                      <wp:effectExtent l="0" t="2419350" r="495300" b="55880"/>
                      <wp:wrapNone/>
                      <wp:docPr id="1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15620"/>
                              </a:xfrm>
                              <a:prstGeom prst="accentCallout2">
                                <a:avLst>
                                  <a:gd name="adj1" fmla="val 12398"/>
                                  <a:gd name="adj2" fmla="val 107972"/>
                                  <a:gd name="adj3" fmla="val 12398"/>
                                  <a:gd name="adj4" fmla="val 123255"/>
                                  <a:gd name="adj5" fmla="val -470675"/>
                                  <a:gd name="adj6" fmla="val 133096"/>
                                </a:avLst>
                              </a:prstGeom>
                              <a:solidFill>
                                <a:srgbClr val="F8F0E4"/>
                              </a:solidFill>
                              <a:ln w="9525">
                                <a:solidFill>
                                  <a:srgbClr val="000000"/>
                                </a:solidFill>
                                <a:miter lim="800000"/>
                                <a:headEnd/>
                                <a:tailEnd/>
                              </a:ln>
                            </wps:spPr>
                            <wps:txbx>
                              <w:txbxContent>
                                <w:p w14:paraId="16061FEC" w14:textId="544D84CA" w:rsidR="003E513C" w:rsidRDefault="00531A16" w:rsidP="003E513C">
                                  <w:pPr>
                                    <w:spacing w:before="0"/>
                                  </w:pPr>
                                  <w:r w:rsidRPr="00531A16">
                                    <w:rPr>
                                      <w:sz w:val="17"/>
                                    </w:rPr>
                                    <w:t>Measuring between two points finds the length or height of an item.</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D3B44" id="_x0000_s1032" type="#_x0000_t45" style="position:absolute;left:0;text-align:left;margin-left:-.7pt;margin-top:5.3pt;width:109.5pt;height:40.6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" adj="28749,-101666,26623,2678,23322,2678" fillcolor="#f8f0e4">
                      <v:path arrowok="f"/>
                      <v:textbox inset="2mm,,1mm">
                        <w:txbxContent>
                          <w:p w14:paraId="16061FEC" w14:textId="544D84CA" w:rsidR="003E513C" w:rsidRDefault="00531A16" w:rsidP="003E513C">
                            <w:pPr>
                              <w:spacing w:before="0"/>
                            </w:pPr>
                            <w:r w:rsidRPr="00531A16">
                              <w:rPr>
                                <w:sz w:val="17"/>
                              </w:rPr>
                              <w:t>Measuring between two points finds the length or height of an item.</w:t>
                            </w:r>
                          </w:p>
                        </w:txbxContent>
                      </v:textbox>
                      <o:callout v:ext="edit" minusx="t"/>
                    </v:shape>
                  </w:pict>
                </mc:Fallback>
              </mc:AlternateContent>
            </w:r>
          </w:p>
          <w:p w14:paraId="18BFC1A3" w14:textId="547F895A" w:rsidR="00302374" w:rsidRDefault="00302374" w:rsidP="004B0F67">
            <w:pPr>
              <w:pStyle w:val="TSMTxt"/>
            </w:pPr>
          </w:p>
          <w:p w14:paraId="039344F3" w14:textId="77777777" w:rsidR="009253FA" w:rsidRPr="00756793" w:rsidRDefault="009253FA" w:rsidP="00347551">
            <w:pPr>
              <w:pStyle w:val="TSMTxt"/>
              <w:spacing w:before="0" w:after="0"/>
            </w:pPr>
          </w:p>
        </w:tc>
      </w:tr>
      <w:tr w:rsidR="00A44EB4" w:rsidRPr="00756793" w14:paraId="459C2A0A" w14:textId="77777777" w:rsidTr="00302374">
        <w:tc>
          <w:tcPr>
            <w:tcW w:w="1418" w:type="dxa"/>
            <w:shd w:val="clear" w:color="auto" w:fill="F8F0E4"/>
          </w:tcPr>
          <w:p w14:paraId="08D551A0" w14:textId="7B2906BF" w:rsidR="00EB1B7D" w:rsidRPr="00756793" w:rsidRDefault="00EB1B7D" w:rsidP="00302374">
            <w:pPr>
              <w:pStyle w:val="TSMTxt"/>
              <w:spacing w:after="0"/>
              <w:ind w:left="176"/>
            </w:pPr>
          </w:p>
        </w:tc>
        <w:tc>
          <w:tcPr>
            <w:tcW w:w="8788" w:type="dxa"/>
            <w:gridSpan w:val="2"/>
            <w:shd w:val="clear" w:color="auto" w:fill="F8F0E4"/>
          </w:tcPr>
          <w:p w14:paraId="7AA92277" w14:textId="65A9ECAF" w:rsidR="00466B49" w:rsidRPr="00756793" w:rsidRDefault="00466B49" w:rsidP="008B1711">
            <w:pPr>
              <w:pStyle w:val="TSMTxt"/>
            </w:pPr>
          </w:p>
        </w:tc>
      </w:tr>
    </w:tbl>
    <w:p w14:paraId="13059063" w14:textId="77777777" w:rsidR="00B066A4" w:rsidRPr="00756793" w:rsidRDefault="00B066A4" w:rsidP="003B2B0A">
      <w:pPr>
        <w:spacing w:before="0" w:line="240" w:lineRule="auto"/>
      </w:pPr>
    </w:p>
    <w:p w14:paraId="5780D5C5" w14:textId="77777777" w:rsidR="00044048" w:rsidRPr="00756793" w:rsidRDefault="00044048" w:rsidP="00133C54">
      <w:pPr>
        <w:spacing w:before="0" w:line="240" w:lineRule="auto"/>
        <w:rPr>
          <w:sz w:val="12"/>
        </w:rPr>
        <w:sectPr w:rsidR="00044048" w:rsidRPr="00756793" w:rsidSect="00133C54">
          <w:footerReference w:type="default" r:id="rId29"/>
          <w:pgSz w:w="11900" w:h="16840"/>
          <w:pgMar w:top="851" w:right="851" w:bottom="567" w:left="851" w:header="709" w:footer="227" w:gutter="0"/>
          <w:cols w:space="708"/>
        </w:sectPr>
      </w:pPr>
    </w:p>
    <w:p w14:paraId="0495BC10" w14:textId="77777777" w:rsidR="000B4CC8" w:rsidRPr="00756793" w:rsidRDefault="000B4CC8" w:rsidP="00133C54">
      <w:pPr>
        <w:spacing w:before="0" w:line="240" w:lineRule="auto"/>
        <w:rPr>
          <w:sz w:val="12"/>
        </w:rPr>
      </w:pPr>
    </w:p>
    <w:p w14:paraId="7F5C6EF3" w14:textId="77777777" w:rsidR="00A44EB4" w:rsidRPr="00756793" w:rsidRDefault="00A44EB4" w:rsidP="003B2B0A">
      <w:pPr>
        <w:spacing w:before="0" w:line="240" w:lineRule="auto"/>
      </w:pPr>
    </w:p>
    <w:p w14:paraId="181968E0" w14:textId="77777777" w:rsidR="00133C54" w:rsidRPr="00756793" w:rsidRDefault="00133C54" w:rsidP="00894FCF">
      <w:pPr>
        <w:pStyle w:val="Heading1"/>
        <w:rPr>
          <w:noProof w:val="0"/>
        </w:rPr>
        <w:sectPr w:rsidR="00133C54" w:rsidRPr="00756793" w:rsidSect="00044048">
          <w:type w:val="continuous"/>
          <w:pgSz w:w="11900" w:h="16840"/>
          <w:pgMar w:top="851" w:right="851" w:bottom="567" w:left="851" w:header="709" w:footer="227" w:gutter="0"/>
          <w:cols w:space="708"/>
        </w:sectPr>
      </w:pPr>
    </w:p>
    <w:p w14:paraId="21D911F3" w14:textId="77777777" w:rsidR="00A44EB4" w:rsidRPr="00756793" w:rsidRDefault="001978EC" w:rsidP="004E4A96">
      <w:pPr>
        <w:pStyle w:val="Heading1"/>
        <w:rPr>
          <w:noProof w:val="0"/>
        </w:rPr>
      </w:pPr>
      <w:r w:rsidRPr="00756793">
        <w:lastRenderedPageBreak/>
        <mc:AlternateContent>
          <mc:Choice Requires="wps">
            <w:drawing>
              <wp:anchor distT="0" distB="0" distL="114300" distR="114300" simplePos="0" relativeHeight="251671552" behindDoc="1" locked="0" layoutInCell="0" allowOverlap="1" wp14:anchorId="19D2D758" wp14:editId="5D84B626">
                <wp:simplePos x="0" y="0"/>
                <wp:positionH relativeFrom="column">
                  <wp:posOffset>-549063</wp:posOffset>
                </wp:positionH>
                <wp:positionV relativeFrom="paragraph">
                  <wp:posOffset>-7196</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02BB1" id="Rectangle 499" o:spid="_x0000_s1026" style="position:absolute;margin-left:-43.25pt;margin-top:-.55pt;width:608.85pt;height:49.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" o:allowincell="f" fillcolor="#003d26" strokecolor="#003d26">
                <v:path arrowok="t"/>
              </v:rect>
            </w:pict>
          </mc:Fallback>
        </mc:AlternateContent>
      </w:r>
      <w:r w:rsidR="00FC11C5" w:rsidRPr="00756793">
        <w:rPr>
          <w:noProof w:val="0"/>
        </w:rPr>
        <w:t xml:space="preserve">Learning activities – Exploring </w:t>
      </w:r>
      <w:r w:rsidR="000475B9" w:rsidRPr="00756793">
        <w:rPr>
          <w:noProof w:val="0"/>
        </w:rPr>
        <w:t>the science</w:t>
      </w:r>
      <w:r w:rsidR="00743DC3" w:rsidRPr="00756793">
        <w:rPr>
          <w:noProof w:val="0"/>
        </w:rPr>
        <w:t>,</w:t>
      </w:r>
      <w:r w:rsidR="002563E3" w:rsidRPr="00756793">
        <w:rPr>
          <w:noProof w:val="0"/>
        </w:rPr>
        <w:t xml:space="preserve"> </w:t>
      </w:r>
      <w:r w:rsidR="002563E3" w:rsidRPr="00756793">
        <w:rPr>
          <w:noProof w:val="0"/>
        </w:rPr>
        <w:br/>
        <w:t xml:space="preserve">mathematics and statistics </w:t>
      </w:r>
    </w:p>
    <w:p w14:paraId="1F925013" w14:textId="77777777" w:rsidR="00FC11C5" w:rsidRPr="00756793" w:rsidRDefault="00FC11C5" w:rsidP="00FC11C5">
      <w:pPr>
        <w:rPr>
          <w:lang w:eastAsia="en-NZ"/>
        </w:rPr>
      </w:pPr>
    </w:p>
    <w:p w14:paraId="4B16B69A" w14:textId="77777777" w:rsidR="00603129" w:rsidRPr="00756793" w:rsidRDefault="00603129" w:rsidP="004E4A96">
      <w:pPr>
        <w:pStyle w:val="Heading4"/>
        <w:spacing w:after="120"/>
        <w:sectPr w:rsidR="00603129" w:rsidRPr="00756793" w:rsidSect="00044048">
          <w:footerReference w:type="default" r:id="rId30"/>
          <w:pgSz w:w="11900" w:h="16840" w:code="9"/>
          <w:pgMar w:top="851" w:right="851" w:bottom="567" w:left="851" w:header="567" w:footer="284" w:gutter="0"/>
          <w:cols w:space="708"/>
        </w:sectPr>
      </w:pPr>
    </w:p>
    <w:tbl>
      <w:tblPr>
        <w:tblW w:w="10206" w:type="dxa"/>
        <w:tblBorders>
          <w:top w:val="single" w:sz="4" w:space="0" w:color="BFBFBF"/>
        </w:tblBorders>
        <w:tblLayout w:type="fixed"/>
        <w:tblLook w:val="00A0" w:firstRow="1" w:lastRow="0" w:firstColumn="1" w:lastColumn="0" w:noHBand="0" w:noVBand="0"/>
      </w:tblPr>
      <w:tblGrid>
        <w:gridCol w:w="5098"/>
        <w:gridCol w:w="5108"/>
      </w:tblGrid>
      <w:tr w:rsidR="00F03237" w:rsidRPr="00756793" w14:paraId="2718253D" w14:textId="77777777" w:rsidTr="009A18FD">
        <w:tc>
          <w:tcPr>
            <w:tcW w:w="5098" w:type="dxa"/>
            <w:shd w:val="clear" w:color="auto" w:fill="F8F0E4"/>
          </w:tcPr>
          <w:p w14:paraId="416819A5" w14:textId="07BE3DC6" w:rsidR="00F03237" w:rsidRPr="00756793" w:rsidRDefault="00F03237" w:rsidP="00195A92">
            <w:pPr>
              <w:pStyle w:val="Heading3"/>
              <w:spacing w:after="0"/>
            </w:pPr>
            <w:r w:rsidRPr="00756793">
              <w:t xml:space="preserve">Activity 1 – </w:t>
            </w:r>
            <w:r w:rsidR="00423EA4" w:rsidRPr="00756793">
              <w:rPr>
                <w:rFonts w:cstheme="majorHAnsi"/>
              </w:rPr>
              <w:t>Wanted! A sharp-eyed expert …</w:t>
            </w:r>
          </w:p>
          <w:p w14:paraId="199836E0" w14:textId="77777777" w:rsidR="00F03237" w:rsidRPr="00756793" w:rsidRDefault="00195A92" w:rsidP="00195A92">
            <w:pPr>
              <w:pStyle w:val="TSMTxt"/>
            </w:pPr>
            <w:r w:rsidRPr="00756793">
              <w:t>The article finishes with the sentence, “perhaps they just need a sharp-eyed expert to take a second look …” Tell the students that GNS Science wants to recruit a new member for its team of scientists researching New Zealand’s ancient wildlife. It has asked them to lead the search for a suitable person. They will need to create a recruitment poster or video explaining what the job involves and what makes it worthwhile. To do this, they will need to do some research. This could involve activities such as the following:</w:t>
            </w:r>
          </w:p>
          <w:p w14:paraId="4BEACADD" w14:textId="77777777" w:rsidR="00082876" w:rsidRPr="00756793" w:rsidRDefault="00082876" w:rsidP="00082876">
            <w:pPr>
              <w:pStyle w:val="TSMtextbullets"/>
            </w:pPr>
            <w:r w:rsidRPr="00756793">
              <w:t xml:space="preserve">They could use material on the Science Learning Hub to learn about the value of fossils and the work of fossil hunters such as Joan Wiffen and James Crampton. </w:t>
            </w:r>
          </w:p>
          <w:p w14:paraId="09756B19" w14:textId="640D3E28" w:rsidR="00082876" w:rsidRPr="00756793" w:rsidRDefault="00082876" w:rsidP="00082876">
            <w:pPr>
              <w:pStyle w:val="TSMtextbullets"/>
            </w:pPr>
            <w:r w:rsidRPr="00756793">
              <w:t xml:space="preserve">Have them gain personal experience of being a fossil hunter. For example, they could try the </w:t>
            </w:r>
            <w:hyperlink r:id="rId31" w:history="1">
              <w:r w:rsidRPr="006F1720">
                <w:rPr>
                  <w:rStyle w:val="Hyperlink"/>
                </w:rPr>
                <w:t>correlation activity on the Science Learning Hub</w:t>
              </w:r>
            </w:hyperlink>
            <w:r w:rsidRPr="00E74C10">
              <w:t xml:space="preserve">. The </w:t>
            </w:r>
            <w:hyperlink r:id="rId32">
              <w:r w:rsidRPr="00E74C10">
                <w:rPr>
                  <w:u w:val="single"/>
                </w:rPr>
                <w:t>GNS Science website</w:t>
              </w:r>
            </w:hyperlink>
            <w:r w:rsidRPr="00756793">
              <w:t xml:space="preserve"> itself has sorting activities and one for casting fossils. </w:t>
            </w:r>
          </w:p>
          <w:p w14:paraId="789A61F7" w14:textId="77777777" w:rsidR="00082876" w:rsidRPr="00756793" w:rsidRDefault="00082876" w:rsidP="00082876">
            <w:pPr>
              <w:pStyle w:val="TSMtextbullets"/>
            </w:pPr>
            <w:r w:rsidRPr="00756793">
              <w:t xml:space="preserve">They can read about the crocodilian in the </w:t>
            </w:r>
            <w:r w:rsidRPr="00756793">
              <w:rPr>
                <w:i/>
              </w:rPr>
              <w:t>Connected</w:t>
            </w:r>
            <w:r w:rsidRPr="00756793">
              <w:t xml:space="preserve"> article, “</w:t>
            </w:r>
            <w:hyperlink r:id="rId33" w:history="1">
              <w:r w:rsidRPr="00756793">
                <w:rPr>
                  <w:u w:val="single"/>
                </w:rPr>
                <w:t>A New Zealand Crocodile?</w:t>
              </w:r>
            </w:hyperlink>
            <w:r w:rsidRPr="00756793">
              <w:t>” by Sophie Fern. They could compare this discovery with that of Squawkzilla.</w:t>
            </w:r>
          </w:p>
          <w:p w14:paraId="55AD304C" w14:textId="77777777" w:rsidR="00082876" w:rsidRPr="00756793" w:rsidRDefault="00082876" w:rsidP="00082876">
            <w:pPr>
              <w:pStyle w:val="TSMtextbullets"/>
            </w:pPr>
            <w:r w:rsidRPr="00756793">
              <w:t xml:space="preserve">Have them read the </w:t>
            </w:r>
            <w:r w:rsidRPr="00756793">
              <w:rPr>
                <w:i/>
              </w:rPr>
              <w:t>School Journal</w:t>
            </w:r>
            <w:r w:rsidRPr="00756793">
              <w:t xml:space="preserve"> article “</w:t>
            </w:r>
            <w:hyperlink r:id="rId34" w:history="1">
              <w:r w:rsidRPr="00756793">
                <w:rPr>
                  <w:u w:val="single"/>
                </w:rPr>
                <w:t>Mary Anning Fossil Hunter</w:t>
              </w:r>
            </w:hyperlink>
            <w:r w:rsidRPr="00756793">
              <w:t xml:space="preserve">” and compare the techniques Anning used in the nineteenth century with those used by scientists today. </w:t>
            </w:r>
            <w:r w:rsidRPr="00756793">
              <w:rPr>
                <w:i/>
              </w:rPr>
              <w:t xml:space="preserve">What is different and what remains the same? </w:t>
            </w:r>
          </w:p>
          <w:p w14:paraId="7022BF47" w14:textId="77777777" w:rsidR="00082876" w:rsidRPr="00756793" w:rsidRDefault="00082876" w:rsidP="00082876">
            <w:pPr>
              <w:pStyle w:val="TSMtextbullets"/>
              <w:rPr>
                <w:i/>
              </w:rPr>
            </w:pPr>
            <w:r w:rsidRPr="00756793">
              <w:t>Using activities in Building Science Concepts, Book 41, students can investigate the process of fossilisation and deepen their understandings about how things slowly change over time.</w:t>
            </w:r>
          </w:p>
          <w:p w14:paraId="001107AD" w14:textId="77777777" w:rsidR="00082876" w:rsidRPr="00756793" w:rsidRDefault="00082876" w:rsidP="00082876">
            <w:pPr>
              <w:pStyle w:val="TSMtextbullets"/>
              <w:rPr>
                <w:i/>
              </w:rPr>
            </w:pPr>
            <w:r w:rsidRPr="00756793">
              <w:t xml:space="preserve">Have students investigate </w:t>
            </w:r>
            <w:r w:rsidRPr="00756793">
              <w:rPr>
                <w:iCs/>
              </w:rPr>
              <w:t>whether there is</w:t>
            </w:r>
            <w:r w:rsidRPr="00756793">
              <w:t xml:space="preserve"> a fossil hunter in the local community or someone who uses fossils in their work. Pay a visit to the site or have them come to the class to talk about what they do, how they do it, and why.</w:t>
            </w:r>
          </w:p>
          <w:p w14:paraId="28601525" w14:textId="77777777" w:rsidR="00082876" w:rsidRPr="00756793" w:rsidRDefault="00082876" w:rsidP="00E67096">
            <w:pPr>
              <w:pStyle w:val="TSMtxt3pt"/>
            </w:pPr>
            <w:r w:rsidRPr="00756793">
              <w:t>Before the students begin work on their recruitment material, discuss how they can use what they have learned to persuade people to consider a career as a scientist researching fossils.</w:t>
            </w:r>
          </w:p>
          <w:p w14:paraId="35683728" w14:textId="77777777" w:rsidR="005A546A" w:rsidRPr="00756793" w:rsidRDefault="005A546A" w:rsidP="005A546A">
            <w:pPr>
              <w:pStyle w:val="TSMitalicbullets"/>
            </w:pPr>
            <w:r w:rsidRPr="00756793">
              <w:t xml:space="preserve">Most people want a career that’s interesting and worthwhile. What could you tell people about how rewarding this work is? </w:t>
            </w:r>
          </w:p>
          <w:p w14:paraId="57B08BEC" w14:textId="77777777" w:rsidR="00195A92" w:rsidRPr="00756793" w:rsidRDefault="005A546A" w:rsidP="005A546A">
            <w:pPr>
              <w:pStyle w:val="TSMitalicbullets"/>
            </w:pPr>
            <w:r w:rsidRPr="00756793">
              <w:t>What skills and ways of working would give them a good chance of getting this job?</w:t>
            </w:r>
          </w:p>
          <w:p w14:paraId="5D966DC8" w14:textId="77777777" w:rsidR="00EE21EE" w:rsidRPr="00756793" w:rsidRDefault="00EE21EE" w:rsidP="00EE21EE">
            <w:pPr>
              <w:pStyle w:val="Heading3"/>
              <w:spacing w:after="0"/>
            </w:pPr>
            <w:r w:rsidRPr="00756793">
              <w:t>Activity 2 – Adaptable beaks</w:t>
            </w:r>
          </w:p>
          <w:p w14:paraId="6EFE833F" w14:textId="77777777" w:rsidR="00EE21EE" w:rsidRPr="00756793" w:rsidRDefault="00EE21EE" w:rsidP="00EE21EE">
            <w:pPr>
              <w:pStyle w:val="TSMtxt3pt"/>
            </w:pPr>
            <w:r w:rsidRPr="00756793">
              <w:t>Have the students review what the article says about Squawkzilla’s beak and the beaks of other birds. Discuss the fact that birds’ beaks are adapted to the food that is available and the techniques for eating it. Have the students think, pair, and share what they have noticed about how birds in the local environment use their beaks.</w:t>
            </w:r>
          </w:p>
          <w:p w14:paraId="34FDEFD0" w14:textId="77777777" w:rsidR="00EE21EE" w:rsidRPr="00756793" w:rsidRDefault="00EE21EE" w:rsidP="00EE21EE">
            <w:pPr>
              <w:pStyle w:val="TSMitalicbullets"/>
            </w:pPr>
            <w:r w:rsidRPr="00756793">
              <w:t>What are some of the birds we are used to seeing?</w:t>
            </w:r>
          </w:p>
          <w:p w14:paraId="0CE5D602" w14:textId="77777777" w:rsidR="00EE21EE" w:rsidRPr="00756793" w:rsidRDefault="00EE21EE" w:rsidP="00EE21EE">
            <w:pPr>
              <w:pStyle w:val="TSMitalicbullets"/>
            </w:pPr>
            <w:r w:rsidRPr="00756793">
              <w:t xml:space="preserve">What do they eat? </w:t>
            </w:r>
          </w:p>
          <w:p w14:paraId="0F87E619" w14:textId="06AA6F21" w:rsidR="005A546A" w:rsidRPr="00756793" w:rsidRDefault="00EE21EE" w:rsidP="00F43D50">
            <w:pPr>
              <w:pStyle w:val="TSMitalicbullets"/>
              <w:spacing w:after="120"/>
            </w:pPr>
            <w:r w:rsidRPr="00756793">
              <w:t>How would you describe the shape and size of their beaks? How do you think this helps them find and eat their food?</w:t>
            </w:r>
          </w:p>
        </w:tc>
        <w:tc>
          <w:tcPr>
            <w:tcW w:w="5108" w:type="dxa"/>
            <w:shd w:val="clear" w:color="auto" w:fill="F8F0E4"/>
          </w:tcPr>
          <w:p w14:paraId="6B9317C9" w14:textId="77777777" w:rsidR="00F94D87" w:rsidRPr="00756793" w:rsidRDefault="00F94D87" w:rsidP="00811C57">
            <w:pPr>
              <w:pStyle w:val="TSMTxt"/>
              <w:spacing w:after="240"/>
            </w:pPr>
            <w:r w:rsidRPr="00756793">
              <w:rPr>
                <w:noProof/>
                <w:lang w:eastAsia="en-NZ"/>
              </w:rPr>
              <mc:AlternateContent>
                <mc:Choice Requires="wps">
                  <w:drawing>
                    <wp:anchor distT="0" distB="0" distL="114300" distR="114300" simplePos="0" relativeHeight="251616256" behindDoc="0" locked="1" layoutInCell="1" allowOverlap="1" wp14:anchorId="23383031" wp14:editId="474CC0B9">
                      <wp:simplePos x="0" y="0"/>
                      <wp:positionH relativeFrom="column">
                        <wp:posOffset>823595</wp:posOffset>
                      </wp:positionH>
                      <wp:positionV relativeFrom="page">
                        <wp:posOffset>-897890</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69280B80" w14:textId="6E57D814" w:rsidR="0083227D" w:rsidRPr="006845DD" w:rsidRDefault="003625DB" w:rsidP="002563E3">
                                  <w:pPr>
                                    <w:pStyle w:val="TSMTxt"/>
                                    <w:spacing w:before="80"/>
                                  </w:pPr>
                                  <w:r w:rsidRPr="003625DB">
                                    <w:t>The following activities and suggestions are</w:t>
                                  </w:r>
                                  <w:r w:rsidR="00F368A8">
                                    <w:t> </w:t>
                                  </w:r>
                                  <w:r w:rsidRPr="003625DB">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83031" id="_x0000_s1033" type="#_x0000_t202" style="position:absolute;left:0;text-align:left;margin-left:64.85pt;margin-top:-70.7pt;width:194.75pt;height:80.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UMwIAAFsEAAAOAAAAZHJzL2Uyb0RvYy54bWysVNtu2zAMfR+wfxD0vthxc5sRp+iSZRjQ&#10;XYB2HyDLsi1MFjVJiZ19/Sg5TbP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" strokecolor="#003d26" strokeweight="2.25pt">
                      <v:textbox>
                        <w:txbxContent>
                          <w:p w14:paraId="69280B80" w14:textId="6E57D814" w:rsidR="0083227D" w:rsidRPr="006845DD" w:rsidRDefault="003625DB" w:rsidP="002563E3">
                            <w:pPr>
                              <w:pStyle w:val="TSMTxt"/>
                              <w:spacing w:before="80"/>
                            </w:pPr>
                            <w:r w:rsidRPr="003625DB">
                              <w:t>The following activities and suggestions are</w:t>
                            </w:r>
                            <w:r w:rsidR="00F368A8">
                              <w:t> </w:t>
                            </w:r>
                            <w:r w:rsidRPr="003625DB">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79B36A54" w14:textId="77777777" w:rsidR="00395680" w:rsidRPr="00756793" w:rsidRDefault="00395680" w:rsidP="00395680">
            <w:pPr>
              <w:pStyle w:val="TSMtxt3pt"/>
            </w:pPr>
            <w:r w:rsidRPr="00756793">
              <w:t xml:space="preserve">Have the students conduct the </w:t>
            </w:r>
            <w:hyperlink r:id="rId35">
              <w:r w:rsidRPr="00756793">
                <w:rPr>
                  <w:u w:val="single"/>
                </w:rPr>
                <w:t>Science Learning Hub activity</w:t>
              </w:r>
            </w:hyperlink>
            <w:r w:rsidRPr="00756793">
              <w:t xml:space="preserve"> on classifying bird adaptations. Alternatively, </w:t>
            </w:r>
            <w:hyperlink r:id="rId36">
              <w:r w:rsidRPr="00756793">
                <w:rPr>
                  <w:u w:val="single"/>
                </w:rPr>
                <w:t>Brilliant Bird Beaks: An Experiment to Understand Animal Adaptation</w:t>
              </w:r>
            </w:hyperlink>
            <w:r w:rsidRPr="00756793">
              <w:t xml:space="preserve"> is a more hands-on activity that involves experimenting with models of beak shapes and different types of bird food. It would have to be adapted to birds in the New Zealand context.</w:t>
            </w:r>
          </w:p>
          <w:p w14:paraId="73030011" w14:textId="77777777" w:rsidR="00395680" w:rsidRPr="00756793" w:rsidRDefault="00395680" w:rsidP="00395680">
            <w:pPr>
              <w:pStyle w:val="TSMtxt3pt"/>
            </w:pPr>
            <w:r w:rsidRPr="00756793">
              <w:t xml:space="preserve">Work with the students to design an observation activity where they use what they have learned to take a closer look at the birds in their local environment and how their beaks have adapted to the food that is available to them. </w:t>
            </w:r>
          </w:p>
          <w:p w14:paraId="5526729A" w14:textId="3E37442D" w:rsidR="00395680" w:rsidRPr="00756793" w:rsidRDefault="00395680" w:rsidP="00395680">
            <w:pPr>
              <w:pStyle w:val="TSMtxt3pt"/>
            </w:pPr>
            <w:r w:rsidRPr="00756793">
              <w:t xml:space="preserve">There are some related activities you could follow up with from Building Science Concept Book 3: </w:t>
            </w:r>
            <w:hyperlink r:id="rId37" w:history="1">
              <w:r w:rsidRPr="008A2C61">
                <w:rPr>
                  <w:rStyle w:val="Hyperlink"/>
                </w:rPr>
                <w:t xml:space="preserve">Birds: </w:t>
              </w:r>
              <w:r w:rsidR="00BD3C24" w:rsidRPr="008A2C61">
                <w:rPr>
                  <w:rStyle w:val="Hyperlink"/>
                </w:rPr>
                <w:t>S</w:t>
              </w:r>
              <w:r w:rsidRPr="008A2C61">
                <w:rPr>
                  <w:rStyle w:val="Hyperlink"/>
                </w:rPr>
                <w:t xml:space="preserve">tructure, </w:t>
              </w:r>
              <w:r w:rsidR="00BD3C24" w:rsidRPr="008A2C61">
                <w:rPr>
                  <w:rStyle w:val="Hyperlink"/>
                </w:rPr>
                <w:t>F</w:t>
              </w:r>
              <w:r w:rsidRPr="008A2C61">
                <w:rPr>
                  <w:rStyle w:val="Hyperlink"/>
                </w:rPr>
                <w:t xml:space="preserve">unction, and </w:t>
              </w:r>
              <w:r w:rsidR="00BD3C24" w:rsidRPr="008A2C61">
                <w:rPr>
                  <w:rStyle w:val="Hyperlink"/>
                </w:rPr>
                <w:t>A</w:t>
              </w:r>
              <w:r w:rsidRPr="008A2C61">
                <w:rPr>
                  <w:rStyle w:val="Hyperlink"/>
                </w:rPr>
                <w:t>daptation</w:t>
              </w:r>
            </w:hyperlink>
            <w:r w:rsidR="00BD3C24">
              <w:t>.</w:t>
            </w:r>
            <w:r w:rsidRPr="00756793">
              <w:t xml:space="preserve"> </w:t>
            </w:r>
          </w:p>
          <w:p w14:paraId="48B9EDB0" w14:textId="77777777" w:rsidR="00D46BA4" w:rsidRPr="00756793" w:rsidRDefault="00D46BA4" w:rsidP="0073789F">
            <w:pPr>
              <w:pStyle w:val="Heading3"/>
            </w:pPr>
            <w:r w:rsidRPr="00756793">
              <w:t>Extension</w:t>
            </w:r>
          </w:p>
          <w:p w14:paraId="1FE06776" w14:textId="77777777" w:rsidR="00D46BA4" w:rsidRPr="00756793" w:rsidRDefault="00D46BA4" w:rsidP="0073789F">
            <w:pPr>
              <w:pStyle w:val="TSMtxt3pt"/>
              <w:spacing w:before="0"/>
            </w:pPr>
            <w:r w:rsidRPr="00756793">
              <w:t xml:space="preserve">The students now know that birds have evolved beaks that are adapted to the food that’s available in their habitat. But what happens when the habitat is destroyed and that food is no longer available? Have the students inquire into the other birds mentioned in the article. </w:t>
            </w:r>
          </w:p>
          <w:p w14:paraId="7EEDCA44" w14:textId="336689B7" w:rsidR="00D46BA4" w:rsidRPr="00756793" w:rsidRDefault="00D46BA4" w:rsidP="00C63983">
            <w:pPr>
              <w:pStyle w:val="TSMitalicbullets"/>
            </w:pPr>
            <w:r w:rsidRPr="00756793">
              <w:t xml:space="preserve">How have their beaks adapted to the food in their habitat? </w:t>
            </w:r>
          </w:p>
          <w:p w14:paraId="03759FF2" w14:textId="393DD508" w:rsidR="00D46BA4" w:rsidRPr="00756793" w:rsidRDefault="00D46BA4" w:rsidP="00C63983">
            <w:pPr>
              <w:pStyle w:val="TSMitalicbullets"/>
            </w:pPr>
            <w:r w:rsidRPr="00756793">
              <w:t xml:space="preserve">Is there still plenty of food available to them? </w:t>
            </w:r>
          </w:p>
          <w:p w14:paraId="5285C986" w14:textId="04D6ACB9" w:rsidR="00D46BA4" w:rsidRPr="00756793" w:rsidRDefault="00D46BA4" w:rsidP="00C63983">
            <w:pPr>
              <w:pStyle w:val="TSMitalicbullets"/>
            </w:pPr>
            <w:r w:rsidRPr="00756793">
              <w:t xml:space="preserve">What is happening to their numbers? </w:t>
            </w:r>
          </w:p>
          <w:p w14:paraId="719105E0" w14:textId="151FA1FE" w:rsidR="00D46BA4" w:rsidRPr="00756793" w:rsidRDefault="00D46BA4" w:rsidP="00C63983">
            <w:pPr>
              <w:pStyle w:val="TSMitalicbullets"/>
            </w:pPr>
            <w:r w:rsidRPr="00756793">
              <w:t>What can be done about this?</w:t>
            </w:r>
          </w:p>
          <w:p w14:paraId="40F2FFF2" w14:textId="77777777" w:rsidR="004D5ABC" w:rsidRPr="00756793" w:rsidRDefault="004D5ABC" w:rsidP="004D5ABC">
            <w:pPr>
              <w:pStyle w:val="Heading3"/>
              <w:spacing w:after="0"/>
            </w:pPr>
            <w:r w:rsidRPr="00756793">
              <w:t>Activity 3 – A matter of scale</w:t>
            </w:r>
          </w:p>
          <w:p w14:paraId="4551CED7" w14:textId="77777777" w:rsidR="004D5ABC" w:rsidRPr="00756793" w:rsidRDefault="004D5ABC" w:rsidP="004D5ABC">
            <w:pPr>
              <w:pStyle w:val="TSMtxt3pt"/>
            </w:pPr>
            <w:r w:rsidRPr="00756793">
              <w:rPr>
                <w:color w:val="231F20"/>
              </w:rPr>
              <w:t xml:space="preserve">Have the students use the measurements in the article to </w:t>
            </w:r>
            <w:r w:rsidRPr="00756793">
              <w:t xml:space="preserve">demonstrate how big Squawkzilla was in real life. They could do this with chalk against a concrete wall. They could also use weights and a set of scales to get a sense of how heavy it was. </w:t>
            </w:r>
          </w:p>
          <w:p w14:paraId="6E78E578" w14:textId="77777777" w:rsidR="004D5ABC" w:rsidRPr="00756793" w:rsidRDefault="004D5ABC" w:rsidP="004D5ABC">
            <w:pPr>
              <w:pStyle w:val="TSMtxt3pt"/>
            </w:pPr>
            <w:r w:rsidRPr="00756793">
              <w:t>Have the students find out the weight and height of the other birds mentioned in the article. They could draw them to scale, create a graph, or devise another way of showing this information.</w:t>
            </w:r>
          </w:p>
          <w:p w14:paraId="750DA24C" w14:textId="2F0824DB" w:rsidR="004A0CA8" w:rsidRPr="00756793" w:rsidRDefault="004D5ABC" w:rsidP="004D5ABC">
            <w:pPr>
              <w:pStyle w:val="TSMtxt3pt"/>
            </w:pPr>
            <w:r w:rsidRPr="00756793">
              <w:rPr>
                <w:color w:val="231F20"/>
              </w:rPr>
              <w:t xml:space="preserve">Discuss the concept of “scale” – the idea that we can create an accurate version of an object that either reduces or enlarges the actual size. Use the image of a butterfly on the </w:t>
            </w:r>
            <w:hyperlink r:id="rId38">
              <w:r w:rsidRPr="00AC1ADC">
                <w:rPr>
                  <w:u w:val="single"/>
                </w:rPr>
                <w:t>Maths is Fun</w:t>
              </w:r>
            </w:hyperlink>
            <w:r w:rsidRPr="00AC1ADC">
              <w:t xml:space="preserve"> si</w:t>
            </w:r>
            <w:r w:rsidRPr="00756793">
              <w:rPr>
                <w:color w:val="231F20"/>
              </w:rPr>
              <w:t>te to clarify this point and discuss why it is useful to be able to create a scale image of a large or small item (for example, to draw a map or make plans for a house). In contrast, we use a set of scales to get an accurate idea of weight, and when we draw something “to scale”, we are drawing it at its actual size.</w:t>
            </w:r>
          </w:p>
        </w:tc>
      </w:tr>
    </w:tbl>
    <w:p w14:paraId="0A036886" w14:textId="77777777" w:rsidR="00954955" w:rsidRPr="00756793" w:rsidRDefault="00954955">
      <w:pPr>
        <w:sectPr w:rsidR="00954955" w:rsidRPr="00756793" w:rsidSect="00603129">
          <w:type w:val="continuous"/>
          <w:pgSz w:w="11900" w:h="16840" w:code="9"/>
          <w:pgMar w:top="851" w:right="851" w:bottom="567" w:left="851" w:header="567" w:footer="284" w:gutter="0"/>
          <w:cols w:space="708"/>
          <w:formProt w:val="0"/>
        </w:sectPr>
      </w:pPr>
    </w:p>
    <w:tbl>
      <w:tblPr>
        <w:tblW w:w="10206" w:type="dxa"/>
        <w:tblLayout w:type="fixed"/>
        <w:tblLook w:val="00A0" w:firstRow="1" w:lastRow="0" w:firstColumn="1" w:lastColumn="0" w:noHBand="0" w:noVBand="0"/>
      </w:tblPr>
      <w:tblGrid>
        <w:gridCol w:w="5098"/>
        <w:gridCol w:w="5108"/>
      </w:tblGrid>
      <w:tr w:rsidR="00954955" w:rsidRPr="00756793" w14:paraId="002B6C24" w14:textId="77777777" w:rsidTr="00954955">
        <w:tc>
          <w:tcPr>
            <w:tcW w:w="5098" w:type="dxa"/>
            <w:tcBorders>
              <w:top w:val="single" w:sz="4" w:space="0" w:color="BFBFBF"/>
            </w:tcBorders>
            <w:shd w:val="clear" w:color="auto" w:fill="F8F0E4"/>
          </w:tcPr>
          <w:p w14:paraId="11B218EA" w14:textId="633CFF92" w:rsidR="004D5ABC" w:rsidRDefault="004D5ABC" w:rsidP="004D5ABC">
            <w:pPr>
              <w:pStyle w:val="Heading3"/>
              <w:spacing w:after="0"/>
            </w:pPr>
            <w:r w:rsidRPr="00756793">
              <w:lastRenderedPageBreak/>
              <w:t>Activity 3 – A matter of scale</w:t>
            </w:r>
            <w:r w:rsidR="00387125">
              <w:t xml:space="preserve"> (continued)</w:t>
            </w:r>
          </w:p>
          <w:p w14:paraId="0D207096" w14:textId="2D78E33B" w:rsidR="00954955" w:rsidRPr="00756793" w:rsidRDefault="004D5ABC" w:rsidP="00387125">
            <w:pPr>
              <w:pStyle w:val="TSMTxt1st"/>
              <w:spacing w:after="120"/>
              <w:rPr>
                <w:color w:val="231F20"/>
              </w:rPr>
            </w:pPr>
            <w:r w:rsidRPr="00756793">
              <w:t xml:space="preserve">If you haven’t already done so, have the students look </w:t>
            </w:r>
            <w:r w:rsidRPr="004D5ABC">
              <w:t>closely</w:t>
            </w:r>
            <w:r w:rsidRPr="00756793">
              <w:t xml:space="preserve"> at the picture on page 7 that compares the size of Squawkzilla with a kākāpō and an adult human. Have the students identify other examples of comparisons or measurements in the text that could be shown visually (for example, a timeline that gives us a sense of how long ago Squawkzilla lived or a scale drawing comparing the size of Lake Taupō with the size of the ancient lake in Central Otago).</w:t>
            </w:r>
          </w:p>
        </w:tc>
        <w:tc>
          <w:tcPr>
            <w:tcW w:w="5108" w:type="dxa"/>
            <w:tcBorders>
              <w:top w:val="single" w:sz="4" w:space="0" w:color="BFBFBF"/>
            </w:tcBorders>
            <w:shd w:val="clear" w:color="auto" w:fill="F8F0E4"/>
          </w:tcPr>
          <w:p w14:paraId="537A6EE1" w14:textId="6C9F48AE" w:rsidR="00C129FB" w:rsidRPr="00756793" w:rsidRDefault="00C129FB" w:rsidP="00387125">
            <w:pPr>
              <w:pStyle w:val="TSMTxt1st"/>
              <w:spacing w:before="240"/>
            </w:pPr>
            <w:r w:rsidRPr="00756793">
              <w:t xml:space="preserve">Search the size of Lake Taupō and compare that with the current size of St Bathans. Scroll out to see if you can predict how much land the ancient lake covered? Which towns would it have covered? How can you tell by the colourings on the map that this could have been the lake? Plot where you think the ancient lake was. </w:t>
            </w:r>
          </w:p>
          <w:p w14:paraId="308BD9B3" w14:textId="58731191" w:rsidR="00954955" w:rsidRPr="00756793" w:rsidRDefault="00C129FB" w:rsidP="004D5ABC">
            <w:pPr>
              <w:pStyle w:val="TSMtxt3pt"/>
              <w:spacing w:after="120"/>
              <w:rPr>
                <w:lang w:eastAsia="en-NZ"/>
              </w:rPr>
            </w:pPr>
            <w:r w:rsidRPr="00756793">
              <w:t xml:space="preserve">Using </w:t>
            </w:r>
            <w:hyperlink r:id="rId39" w:history="1">
              <w:r w:rsidRPr="0087331C">
                <w:rPr>
                  <w:rStyle w:val="Hyperlink"/>
                </w:rPr>
                <w:t>Tinkercad</w:t>
              </w:r>
            </w:hyperlink>
            <w:r w:rsidRPr="00756793">
              <w:t xml:space="preserve">, create 3D designs of each of the tibiotarsus on page 6, showing the different scales. </w:t>
            </w:r>
          </w:p>
        </w:tc>
      </w:tr>
    </w:tbl>
    <w:p w14:paraId="645950BA" w14:textId="77777777" w:rsidR="00BB364B" w:rsidRPr="00756793" w:rsidRDefault="00BB364B" w:rsidP="00FA68BE">
      <w:pPr>
        <w:pStyle w:val="TSMtxt3pt"/>
        <w:spacing w:before="0" w:after="0"/>
      </w:pPr>
    </w:p>
    <w:p w14:paraId="70E0980B" w14:textId="77777777" w:rsidR="00137405" w:rsidRPr="00756793" w:rsidRDefault="00137405" w:rsidP="00163718">
      <w:pPr>
        <w:pStyle w:val="TSMtxt3pt"/>
        <w:spacing w:before="0" w:after="0"/>
        <w:rPr>
          <w:sz w:val="2"/>
          <w:szCs w:val="2"/>
        </w:rPr>
        <w:sectPr w:rsidR="00137405" w:rsidRPr="00756793" w:rsidSect="00FA68BE">
          <w:footerReference w:type="default" r:id="rId40"/>
          <w:pgSz w:w="11900" w:h="16840" w:code="9"/>
          <w:pgMar w:top="851" w:right="851" w:bottom="567" w:left="851" w:header="567" w:footer="284" w:gutter="0"/>
          <w:cols w:space="708"/>
          <w:formProt w:val="0"/>
        </w:sectPr>
      </w:pPr>
    </w:p>
    <w:tbl>
      <w:tblPr>
        <w:tblW w:w="10065" w:type="dxa"/>
        <w:tblLayout w:type="fixed"/>
        <w:tblCellMar>
          <w:right w:w="57" w:type="dxa"/>
        </w:tblCellMar>
        <w:tblLook w:val="00A0" w:firstRow="1" w:lastRow="0" w:firstColumn="1" w:lastColumn="0" w:noHBand="0" w:noVBand="0"/>
      </w:tblPr>
      <w:tblGrid>
        <w:gridCol w:w="5211"/>
        <w:gridCol w:w="4854"/>
      </w:tblGrid>
      <w:tr w:rsidR="00044048" w:rsidRPr="00756793" w14:paraId="224A21E1" w14:textId="77777777" w:rsidTr="00163718">
        <w:tc>
          <w:tcPr>
            <w:tcW w:w="5211" w:type="dxa"/>
            <w:shd w:val="clear" w:color="auto" w:fill="FFFFFF"/>
          </w:tcPr>
          <w:p w14:paraId="7335D4AE" w14:textId="77777777" w:rsidR="00044048" w:rsidRPr="00756793" w:rsidRDefault="00044048" w:rsidP="00EF43CD">
            <w:pPr>
              <w:pStyle w:val="Heading3"/>
              <w:spacing w:before="120" w:after="0"/>
            </w:pPr>
            <w:r w:rsidRPr="00756793">
              <w:t xml:space="preserve">RESOURCE LINKS </w:t>
            </w:r>
          </w:p>
        </w:tc>
        <w:tc>
          <w:tcPr>
            <w:tcW w:w="4854" w:type="dxa"/>
            <w:shd w:val="clear" w:color="auto" w:fill="FFFFFF"/>
          </w:tcPr>
          <w:p w14:paraId="732D0C9F" w14:textId="77777777" w:rsidR="00044048" w:rsidRPr="00756793" w:rsidRDefault="00044048" w:rsidP="00EF43CD">
            <w:pPr>
              <w:pStyle w:val="Heading3"/>
              <w:spacing w:before="120" w:after="0"/>
            </w:pPr>
          </w:p>
        </w:tc>
      </w:tr>
    </w:tbl>
    <w:p w14:paraId="110280CB" w14:textId="77777777" w:rsidR="00E87ACE" w:rsidRPr="00756793" w:rsidRDefault="00E87ACE" w:rsidP="00842AB6">
      <w:pPr>
        <w:pStyle w:val="TSMtxt3pt"/>
        <w:spacing w:before="0" w:after="0"/>
        <w:sectPr w:rsidR="00E87ACE" w:rsidRPr="00756793" w:rsidSect="00603129">
          <w:footerReference w:type="default" r:id="rId41"/>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163718" w:rsidRPr="00756793" w14:paraId="0C0535EC" w14:textId="77777777" w:rsidTr="00281255">
        <w:trPr>
          <w:trHeight w:val="79"/>
        </w:trPr>
        <w:tc>
          <w:tcPr>
            <w:tcW w:w="5098" w:type="dxa"/>
            <w:tcBorders>
              <w:top w:val="single" w:sz="4" w:space="0" w:color="BFBFBF"/>
            </w:tcBorders>
            <w:shd w:val="clear" w:color="auto" w:fill="F8F0E4"/>
          </w:tcPr>
          <w:p w14:paraId="09C6C548" w14:textId="77777777" w:rsidR="0092157B" w:rsidRPr="00756793" w:rsidRDefault="0092157B" w:rsidP="0092157B">
            <w:pPr>
              <w:pStyle w:val="Heading4"/>
            </w:pPr>
            <w:r w:rsidRPr="00756793">
              <w:t>Connected and School Journal</w:t>
            </w:r>
          </w:p>
          <w:p w14:paraId="298B0D6F" w14:textId="77777777" w:rsidR="0092157B" w:rsidRPr="00756793" w:rsidRDefault="0092157B" w:rsidP="0092157B">
            <w:pPr>
              <w:pStyle w:val="TSMtxt3pt"/>
              <w:spacing w:after="0"/>
            </w:pPr>
            <w:r w:rsidRPr="00756793">
              <w:t>“</w:t>
            </w:r>
            <w:hyperlink r:id="rId42" w:history="1">
              <w:r w:rsidRPr="00756793">
                <w:rPr>
                  <w:rStyle w:val="Hyperlink"/>
                  <w:rFonts w:eastAsia="Calibri"/>
                  <w:szCs w:val="17"/>
                </w:rPr>
                <w:t>A New Zealand Crocodile</w:t>
              </w:r>
            </w:hyperlink>
            <w:r w:rsidRPr="00756793">
              <w:t xml:space="preserve">”, </w:t>
            </w:r>
            <w:r w:rsidRPr="00756793">
              <w:rPr>
                <w:i/>
              </w:rPr>
              <w:t>Connected</w:t>
            </w:r>
            <w:r w:rsidRPr="00756793">
              <w:t xml:space="preserve"> 2013, Level 3, Food for Thought</w:t>
            </w:r>
          </w:p>
          <w:p w14:paraId="568F3097" w14:textId="77777777" w:rsidR="0092157B" w:rsidRPr="00756793" w:rsidRDefault="0092157B" w:rsidP="0092157B">
            <w:pPr>
              <w:pStyle w:val="TSMtxt3pt"/>
              <w:spacing w:after="0"/>
            </w:pPr>
            <w:r w:rsidRPr="00756793">
              <w:t>“</w:t>
            </w:r>
            <w:hyperlink r:id="rId43" w:history="1">
              <w:r w:rsidRPr="00756793">
                <w:rPr>
                  <w:rStyle w:val="Hyperlink"/>
                  <w:rFonts w:eastAsia="Calibri"/>
                  <w:szCs w:val="17"/>
                </w:rPr>
                <w:t>The Tsunami That Washed Time Away</w:t>
              </w:r>
            </w:hyperlink>
            <w:r w:rsidRPr="00756793">
              <w:t xml:space="preserve">”, </w:t>
            </w:r>
            <w:r w:rsidRPr="00756793">
              <w:rPr>
                <w:i/>
              </w:rPr>
              <w:t xml:space="preserve">Connected </w:t>
            </w:r>
            <w:r w:rsidRPr="00756793">
              <w:t>2014, Level 3, Why Is That?</w:t>
            </w:r>
          </w:p>
          <w:p w14:paraId="4E4805D1" w14:textId="77777777" w:rsidR="0092157B" w:rsidRPr="00756793" w:rsidRDefault="0092157B" w:rsidP="0092157B">
            <w:pPr>
              <w:pStyle w:val="TSMtxt3pt"/>
              <w:spacing w:after="0"/>
            </w:pPr>
            <w:r w:rsidRPr="00756793">
              <w:t xml:space="preserve">“Foulden Maar: Fossils or Food?”, </w:t>
            </w:r>
            <w:r w:rsidRPr="00756793">
              <w:rPr>
                <w:i/>
              </w:rPr>
              <w:t>Connected</w:t>
            </w:r>
            <w:r w:rsidRPr="00756793">
              <w:t xml:space="preserve"> 2020, Level 4, Feeling the Heat</w:t>
            </w:r>
          </w:p>
          <w:p w14:paraId="3C141185" w14:textId="77777777" w:rsidR="0092157B" w:rsidRPr="00756793" w:rsidRDefault="0092157B" w:rsidP="0092157B">
            <w:pPr>
              <w:pStyle w:val="TSMtxt3pt"/>
              <w:spacing w:after="0"/>
            </w:pPr>
            <w:r w:rsidRPr="00756793">
              <w:t>“</w:t>
            </w:r>
            <w:hyperlink r:id="rId44" w:history="1">
              <w:r w:rsidRPr="00756793">
                <w:rPr>
                  <w:rStyle w:val="Hyperlink"/>
                  <w:rFonts w:eastAsia="Calibri"/>
                  <w:szCs w:val="17"/>
                </w:rPr>
                <w:t>Our Rocks Rock!</w:t>
              </w:r>
              <w:r w:rsidRPr="00A96356">
                <w:rPr>
                  <w:rStyle w:val="Hyperlink"/>
                  <w:rFonts w:eastAsia="Calibri"/>
                  <w:szCs w:val="17"/>
                  <w:u w:val="none"/>
                </w:rPr>
                <w:t>”,</w:t>
              </w:r>
            </w:hyperlink>
            <w:r w:rsidRPr="00756793">
              <w:t xml:space="preserve"> </w:t>
            </w:r>
            <w:r w:rsidRPr="00756793">
              <w:rPr>
                <w:i/>
              </w:rPr>
              <w:t>School Journal</w:t>
            </w:r>
            <w:r w:rsidRPr="00756793">
              <w:t>, Level 2, April 2013</w:t>
            </w:r>
          </w:p>
          <w:p w14:paraId="68F0F90D" w14:textId="2D263B48" w:rsidR="0092157B" w:rsidRPr="00756793" w:rsidRDefault="0092157B" w:rsidP="0092157B">
            <w:pPr>
              <w:pStyle w:val="TSMtxt3pt"/>
              <w:spacing w:after="0"/>
            </w:pPr>
            <w:r w:rsidRPr="00756793">
              <w:t>“</w:t>
            </w:r>
            <w:hyperlink r:id="rId45" w:history="1">
              <w:r w:rsidRPr="00756793">
                <w:rPr>
                  <w:rStyle w:val="Hyperlink"/>
                  <w:rFonts w:eastAsia="Calibri"/>
                  <w:szCs w:val="17"/>
                </w:rPr>
                <w:t>New Zealand Dinosaurs</w:t>
              </w:r>
            </w:hyperlink>
            <w:r w:rsidRPr="00756793">
              <w:t xml:space="preserve">”, </w:t>
            </w:r>
            <w:r w:rsidRPr="00756793">
              <w:rPr>
                <w:i/>
              </w:rPr>
              <w:t>School Journal</w:t>
            </w:r>
            <w:r w:rsidRPr="00756793">
              <w:t>, Level 2, November</w:t>
            </w:r>
            <w:r w:rsidR="0087331C">
              <w:t> </w:t>
            </w:r>
            <w:r w:rsidRPr="00756793">
              <w:t xml:space="preserve">2017 </w:t>
            </w:r>
          </w:p>
          <w:p w14:paraId="7F8F4A79" w14:textId="77777777" w:rsidR="0092157B" w:rsidRPr="00756793" w:rsidRDefault="0092157B" w:rsidP="0092157B">
            <w:pPr>
              <w:pStyle w:val="TSMtxt3pt"/>
              <w:spacing w:after="0"/>
            </w:pPr>
            <w:r w:rsidRPr="00756793">
              <w:t>“</w:t>
            </w:r>
            <w:hyperlink r:id="rId46" w:history="1">
              <w:r w:rsidRPr="00756793">
                <w:rPr>
                  <w:rStyle w:val="Hyperlink"/>
                  <w:rFonts w:eastAsia="Calibri"/>
                  <w:szCs w:val="17"/>
                </w:rPr>
                <w:t>Mary Anning Fossil Hunter</w:t>
              </w:r>
            </w:hyperlink>
            <w:r w:rsidRPr="00756793">
              <w:t xml:space="preserve">”, </w:t>
            </w:r>
            <w:r w:rsidRPr="00756793">
              <w:rPr>
                <w:i/>
              </w:rPr>
              <w:t>School Journal</w:t>
            </w:r>
            <w:r w:rsidRPr="00756793">
              <w:t>, Level 3, September 2012</w:t>
            </w:r>
          </w:p>
          <w:p w14:paraId="37291398" w14:textId="25B9DBE1" w:rsidR="0092157B" w:rsidRPr="00756793" w:rsidRDefault="0092157B" w:rsidP="0092157B">
            <w:pPr>
              <w:pStyle w:val="TSMtxt3pt"/>
              <w:spacing w:after="0"/>
            </w:pPr>
            <w:r w:rsidRPr="00756793">
              <w:t>“</w:t>
            </w:r>
            <w:hyperlink r:id="rId47" w:history="1">
              <w:r w:rsidRPr="00756793">
                <w:rPr>
                  <w:rStyle w:val="Hyperlink"/>
                  <w:rFonts w:eastAsia="Calibri"/>
                  <w:szCs w:val="17"/>
                </w:rPr>
                <w:t>The Dinosaur Hunter</w:t>
              </w:r>
            </w:hyperlink>
            <w:r w:rsidRPr="00756793">
              <w:t xml:space="preserve">”, </w:t>
            </w:r>
            <w:r w:rsidRPr="00756793">
              <w:rPr>
                <w:i/>
              </w:rPr>
              <w:t>School Journal</w:t>
            </w:r>
            <w:r w:rsidRPr="00756793">
              <w:t>, Level 3, September</w:t>
            </w:r>
            <w:r w:rsidR="0087331C">
              <w:t> </w:t>
            </w:r>
            <w:r w:rsidRPr="00756793">
              <w:t>2012</w:t>
            </w:r>
          </w:p>
          <w:p w14:paraId="3DE19000" w14:textId="1ED3A394" w:rsidR="0092157B" w:rsidRPr="00756793" w:rsidRDefault="0092157B" w:rsidP="0092157B">
            <w:pPr>
              <w:pStyle w:val="TSMtxt3pt"/>
              <w:spacing w:after="0"/>
            </w:pPr>
            <w:r w:rsidRPr="00756793">
              <w:t>“</w:t>
            </w:r>
            <w:hyperlink r:id="rId48" w:history="1">
              <w:r w:rsidRPr="00756793">
                <w:rPr>
                  <w:rStyle w:val="Hyperlink"/>
                  <w:rFonts w:eastAsia="Calibri"/>
                  <w:szCs w:val="17"/>
                </w:rPr>
                <w:t>The Past beneath Our Feet</w:t>
              </w:r>
            </w:hyperlink>
            <w:r w:rsidRPr="00756793">
              <w:t xml:space="preserve">”, </w:t>
            </w:r>
            <w:r w:rsidRPr="00756793">
              <w:rPr>
                <w:i/>
              </w:rPr>
              <w:t>School Journal</w:t>
            </w:r>
            <w:r w:rsidRPr="00756793">
              <w:t>, Level 3, May</w:t>
            </w:r>
            <w:r w:rsidR="0087331C">
              <w:t> </w:t>
            </w:r>
            <w:r w:rsidRPr="00756793">
              <w:t>2016</w:t>
            </w:r>
          </w:p>
          <w:p w14:paraId="64B44C0F" w14:textId="77777777" w:rsidR="0092157B" w:rsidRDefault="0092157B" w:rsidP="0092157B">
            <w:pPr>
              <w:pStyle w:val="Heading4"/>
            </w:pPr>
            <w:r w:rsidRPr="00756793">
              <w:t>Building Science Concepts</w:t>
            </w:r>
          </w:p>
          <w:p w14:paraId="2C9D7E03" w14:textId="533FAE79" w:rsidR="00892564" w:rsidRPr="00892564" w:rsidRDefault="00892564" w:rsidP="00892564">
            <w:pPr>
              <w:pStyle w:val="TSMtxt3pt"/>
              <w:spacing w:after="0"/>
            </w:pPr>
            <w:r>
              <w:t xml:space="preserve">Book 3: </w:t>
            </w:r>
            <w:hyperlink r:id="rId49" w:history="1">
              <w:r w:rsidRPr="00892564">
                <w:rPr>
                  <w:rStyle w:val="Hyperlink"/>
                </w:rPr>
                <w:t>Birds: Structure, Function, and Adaptation</w:t>
              </w:r>
            </w:hyperlink>
          </w:p>
          <w:p w14:paraId="73D6D162" w14:textId="724B1A23" w:rsidR="0092157B" w:rsidRPr="00756793" w:rsidRDefault="00A96356" w:rsidP="0092157B">
            <w:pPr>
              <w:pStyle w:val="TSMtxt3pt"/>
              <w:spacing w:after="0"/>
            </w:pPr>
            <w:r>
              <w:t>Book 41:</w:t>
            </w:r>
            <w:r w:rsidR="0092157B" w:rsidRPr="00756793">
              <w:t xml:space="preserve"> </w:t>
            </w:r>
            <w:hyperlink r:id="rId50" w:history="1">
              <w:r w:rsidR="0092157B" w:rsidRPr="009228F0">
                <w:rPr>
                  <w:rStyle w:val="Hyperlink"/>
                </w:rPr>
                <w:t>Fossils: Digging up the Past</w:t>
              </w:r>
            </w:hyperlink>
          </w:p>
          <w:p w14:paraId="0A9BA30D" w14:textId="77777777" w:rsidR="0092157B" w:rsidRPr="00756793" w:rsidRDefault="0092157B" w:rsidP="0092157B">
            <w:pPr>
              <w:pStyle w:val="Heading4"/>
            </w:pPr>
            <w:r w:rsidRPr="00756793">
              <w:t>Science Learning Hub</w:t>
            </w:r>
          </w:p>
          <w:p w14:paraId="0FCAF1F5" w14:textId="77777777" w:rsidR="0092157B" w:rsidRPr="00756793" w:rsidRDefault="0092157B" w:rsidP="0092157B">
            <w:pPr>
              <w:pStyle w:val="TSMtxt3pt"/>
              <w:spacing w:after="0"/>
            </w:pPr>
            <w:r w:rsidRPr="00756793">
              <w:t xml:space="preserve">Heritage scientist timeline – Joan Wiffen: </w:t>
            </w:r>
            <w:hyperlink r:id="rId51">
              <w:r w:rsidRPr="00756793">
                <w:rPr>
                  <w:u w:val="single"/>
                </w:rPr>
                <w:t>https://www.sciencelearn.org.nz/resources/2426-heritage-scientist-timeline-joan-wiffen</w:t>
              </w:r>
            </w:hyperlink>
          </w:p>
          <w:p w14:paraId="77B0FB5F" w14:textId="77777777" w:rsidR="0092157B" w:rsidRPr="00756793" w:rsidRDefault="0092157B" w:rsidP="0092157B">
            <w:pPr>
              <w:pStyle w:val="TSMtxt3pt"/>
              <w:spacing w:after="0"/>
            </w:pPr>
            <w:r w:rsidRPr="00756793">
              <w:t xml:space="preserve">Fossils: </w:t>
            </w:r>
            <w:hyperlink r:id="rId52">
              <w:r w:rsidRPr="00756793">
                <w:rPr>
                  <w:u w:val="single"/>
                </w:rPr>
                <w:t>https://www.sciencelearn.org.nz/topics/fossils</w:t>
              </w:r>
            </w:hyperlink>
          </w:p>
          <w:p w14:paraId="5BA874A1" w14:textId="77777777" w:rsidR="0092157B" w:rsidRPr="00756793" w:rsidRDefault="0092157B" w:rsidP="0092157B">
            <w:pPr>
              <w:pStyle w:val="TSMtxt3pt"/>
              <w:spacing w:after="0"/>
            </w:pPr>
            <w:r w:rsidRPr="00756793">
              <w:t xml:space="preserve">Fossil correlation (activity): </w:t>
            </w:r>
            <w:hyperlink r:id="rId53">
              <w:r w:rsidRPr="00756793">
                <w:rPr>
                  <w:u w:val="single"/>
                </w:rPr>
                <w:t>https://www.sciencelearn.org.nz/resources/1516-fossil-correlation</w:t>
              </w:r>
            </w:hyperlink>
          </w:p>
          <w:p w14:paraId="688F2DE9" w14:textId="77777777" w:rsidR="0092157B" w:rsidRPr="00756793" w:rsidRDefault="0092157B" w:rsidP="0092157B">
            <w:pPr>
              <w:pStyle w:val="TSMtxt3pt"/>
              <w:spacing w:after="0"/>
            </w:pPr>
            <w:r w:rsidRPr="00756793">
              <w:t xml:space="preserve">How old is that dinosaur?: </w:t>
            </w:r>
            <w:hyperlink r:id="rId54">
              <w:r w:rsidRPr="00756793">
                <w:rPr>
                  <w:u w:val="single"/>
                </w:rPr>
                <w:t>https://www.sciencelearn.org.nz/videos/812-how-old-is-that-dinosaur</w:t>
              </w:r>
            </w:hyperlink>
          </w:p>
          <w:p w14:paraId="5B9EFFB1" w14:textId="77777777" w:rsidR="00163718" w:rsidRDefault="006423B4" w:rsidP="006423B4">
            <w:pPr>
              <w:pStyle w:val="TSMtxt3pt"/>
              <w:spacing w:after="0"/>
              <w:rPr>
                <w:u w:val="single"/>
              </w:rPr>
            </w:pPr>
            <w:r w:rsidRPr="00756793">
              <w:t xml:space="preserve">Classifying bird adaptations: </w:t>
            </w:r>
            <w:hyperlink r:id="rId55">
              <w:r w:rsidRPr="00756793">
                <w:rPr>
                  <w:u w:val="single"/>
                </w:rPr>
                <w:t>https://www.sciencelearn.org.nz/resources/1169-classifying-bird-adaptations</w:t>
              </w:r>
            </w:hyperlink>
          </w:p>
          <w:p w14:paraId="57780561" w14:textId="7FA31784" w:rsidR="00FE7972" w:rsidRPr="00FE7972" w:rsidRDefault="00FE7972" w:rsidP="00FE7972">
            <w:pPr>
              <w:pStyle w:val="TSMtxt3pt"/>
              <w:spacing w:before="120"/>
              <w:rPr>
                <w:u w:val="single"/>
              </w:rPr>
            </w:pPr>
            <w:r w:rsidRPr="00756793">
              <w:t xml:space="preserve">Native bird adaptations: </w:t>
            </w:r>
            <w:hyperlink r:id="rId56">
              <w:r w:rsidRPr="00756793">
                <w:rPr>
                  <w:u w:val="single"/>
                </w:rPr>
                <w:t>https://www.sciencelearn.org.nz/resources/1162-native-bird-adaptations</w:t>
              </w:r>
            </w:hyperlink>
          </w:p>
        </w:tc>
        <w:tc>
          <w:tcPr>
            <w:tcW w:w="5108" w:type="dxa"/>
            <w:tcBorders>
              <w:top w:val="single" w:sz="4" w:space="0" w:color="BFBFBF"/>
            </w:tcBorders>
            <w:shd w:val="clear" w:color="auto" w:fill="F8F0E4"/>
          </w:tcPr>
          <w:p w14:paraId="14A02CA0" w14:textId="474180A1" w:rsidR="003E1EAB" w:rsidRDefault="003E1EAB" w:rsidP="003E1EAB">
            <w:pPr>
              <w:pStyle w:val="Heading4"/>
            </w:pPr>
            <w:r>
              <w:t>The Spin</w:t>
            </w:r>
            <w:r w:rsidR="006D4B25">
              <w:t>o</w:t>
            </w:r>
            <w:r>
              <w:t>ff</w:t>
            </w:r>
          </w:p>
          <w:p w14:paraId="448820C0" w14:textId="1391F4FF" w:rsidR="003E1EAB" w:rsidRPr="00756793" w:rsidRDefault="003E1EAB" w:rsidP="00FC3870">
            <w:pPr>
              <w:pStyle w:val="TSMTxt1st"/>
              <w:spacing w:before="60" w:after="0"/>
              <w:rPr>
                <w:szCs w:val="17"/>
              </w:rPr>
            </w:pPr>
            <w:r w:rsidRPr="00756793">
              <w:rPr>
                <w:szCs w:val="17"/>
              </w:rPr>
              <w:t xml:space="preserve">The giant parrot proves we have to save Foulden Maar: </w:t>
            </w:r>
            <w:hyperlink r:id="rId57">
              <w:r w:rsidRPr="00756793">
                <w:rPr>
                  <w:szCs w:val="17"/>
                  <w:u w:val="single"/>
                </w:rPr>
                <w:t>https://thespinoff.co.nz/science/17-08-2019/the-giant-parrot-proves-we-have-to-save-foulden-maar/</w:t>
              </w:r>
            </w:hyperlink>
          </w:p>
          <w:p w14:paraId="2464A7DA" w14:textId="61708592" w:rsidR="003E1EAB" w:rsidRPr="00756793" w:rsidRDefault="003E1EAB" w:rsidP="00FC3870">
            <w:pPr>
              <w:pStyle w:val="TSMTxt1st"/>
              <w:spacing w:before="60" w:after="0"/>
              <w:rPr>
                <w:u w:val="single"/>
              </w:rPr>
            </w:pPr>
            <w:r w:rsidRPr="00756793">
              <w:rPr>
                <w:szCs w:val="17"/>
              </w:rPr>
              <w:t xml:space="preserve">Discovered: The massive AF parrots that once roamed New Zealand: </w:t>
            </w:r>
            <w:hyperlink r:id="rId58">
              <w:r w:rsidRPr="00756793">
                <w:rPr>
                  <w:szCs w:val="17"/>
                  <w:u w:val="single"/>
                </w:rPr>
                <w:t>https://thespinoff.co.nz/science/07-08-2019/discovered-the-massive-af-parrots-that-once-roamed-new-zealand/</w:t>
              </w:r>
            </w:hyperlink>
          </w:p>
          <w:p w14:paraId="7CBA5AD6" w14:textId="77777777" w:rsidR="007961C7" w:rsidRPr="00756793" w:rsidRDefault="007961C7" w:rsidP="00171F84">
            <w:pPr>
              <w:pStyle w:val="Heading4"/>
            </w:pPr>
            <w:r w:rsidRPr="00756793">
              <w:t>Other</w:t>
            </w:r>
          </w:p>
          <w:p w14:paraId="143BB5A3" w14:textId="77777777" w:rsidR="007961C7" w:rsidRPr="00756793" w:rsidRDefault="007961C7" w:rsidP="00FC3870">
            <w:pPr>
              <w:pStyle w:val="TSMtxt3pt"/>
              <w:spacing w:after="0"/>
              <w:rPr>
                <w:color w:val="000000"/>
                <w:szCs w:val="17"/>
              </w:rPr>
            </w:pPr>
            <w:r w:rsidRPr="00756793">
              <w:rPr>
                <w:color w:val="000000"/>
                <w:szCs w:val="17"/>
              </w:rPr>
              <w:t xml:space="preserve">Canterbury Museum: New Zealand big bird a whopping Squawkzilla: </w:t>
            </w:r>
            <w:hyperlink r:id="rId59" w:history="1">
              <w:r w:rsidRPr="00756793">
                <w:rPr>
                  <w:rStyle w:val="Hyperlink"/>
                  <w:rFonts w:eastAsia="Calibri"/>
                  <w:szCs w:val="17"/>
                </w:rPr>
                <w:t>https://www.canterburymuseum.com/about-us/media-releases/new-zealand-big-bird-a-whopping-squawkzilla/</w:t>
              </w:r>
            </w:hyperlink>
          </w:p>
          <w:p w14:paraId="4EF34899" w14:textId="77777777" w:rsidR="007961C7" w:rsidRPr="00756793" w:rsidRDefault="007961C7" w:rsidP="00FC3870">
            <w:pPr>
              <w:pStyle w:val="TSMTxt1st"/>
              <w:spacing w:before="60" w:after="0"/>
              <w:rPr>
                <w:szCs w:val="17"/>
              </w:rPr>
            </w:pPr>
            <w:r w:rsidRPr="00756793">
              <w:rPr>
                <w:szCs w:val="17"/>
              </w:rPr>
              <w:t xml:space="preserve">Australian Academy of Science: World’s largest parrot “Squawkzilla” discovered: </w:t>
            </w:r>
            <w:hyperlink r:id="rId60">
              <w:r w:rsidRPr="00756793">
                <w:rPr>
                  <w:szCs w:val="17"/>
                  <w:u w:val="single"/>
                </w:rPr>
                <w:t>https://www.science.org.au/curious/earth-environment/worlds-largest-parrot-squawkzilla-discovered</w:t>
              </w:r>
            </w:hyperlink>
          </w:p>
          <w:p w14:paraId="6634F5DD" w14:textId="77777777" w:rsidR="007961C7" w:rsidRPr="00756793" w:rsidRDefault="007961C7" w:rsidP="00FC3870">
            <w:pPr>
              <w:pStyle w:val="TSMTxt1st"/>
              <w:spacing w:before="60" w:after="0"/>
              <w:rPr>
                <w:szCs w:val="17"/>
              </w:rPr>
            </w:pPr>
            <w:r w:rsidRPr="00756793">
              <w:rPr>
                <w:szCs w:val="17"/>
              </w:rPr>
              <w:t xml:space="preserve">NZHerald: Giant parrot discovery: Hercules the Unexpected stalked New Zealand: </w:t>
            </w:r>
            <w:hyperlink r:id="rId61">
              <w:r w:rsidRPr="00756793">
                <w:rPr>
                  <w:szCs w:val="17"/>
                  <w:u w:val="single"/>
                </w:rPr>
                <w:t>https://www.nzherald.co.nz/nz/news/article.cfm?c_id=1&amp;objectid=12256251</w:t>
              </w:r>
            </w:hyperlink>
          </w:p>
          <w:p w14:paraId="18C908C9" w14:textId="77777777" w:rsidR="007961C7" w:rsidRPr="00756793" w:rsidRDefault="007961C7" w:rsidP="00FC3870">
            <w:pPr>
              <w:pStyle w:val="TSMTxt1st"/>
              <w:spacing w:before="60" w:after="0"/>
              <w:rPr>
                <w:szCs w:val="17"/>
              </w:rPr>
            </w:pPr>
            <w:r w:rsidRPr="00756793">
              <w:rPr>
                <w:szCs w:val="17"/>
              </w:rPr>
              <w:t xml:space="preserve">New Zealand Geographic: Deep secrets: </w:t>
            </w:r>
            <w:hyperlink r:id="rId62">
              <w:r w:rsidRPr="00756793">
                <w:rPr>
                  <w:szCs w:val="17"/>
                  <w:u w:val="single"/>
                </w:rPr>
                <w:t>https://www.nzgeo.com/stories/deep-secrets/</w:t>
              </w:r>
            </w:hyperlink>
          </w:p>
          <w:p w14:paraId="7362D744" w14:textId="77777777" w:rsidR="007961C7" w:rsidRPr="00756793" w:rsidRDefault="007961C7" w:rsidP="00FC3870">
            <w:pPr>
              <w:pStyle w:val="TSMTxt1st"/>
              <w:spacing w:before="60" w:after="0"/>
              <w:rPr>
                <w:szCs w:val="17"/>
              </w:rPr>
            </w:pPr>
            <w:r w:rsidRPr="00756793">
              <w:rPr>
                <w:szCs w:val="17"/>
              </w:rPr>
              <w:t xml:space="preserve">GNS Science: New Zealand fossils: </w:t>
            </w:r>
            <w:hyperlink r:id="rId63">
              <w:r w:rsidRPr="00756793">
                <w:rPr>
                  <w:szCs w:val="17"/>
                  <w:u w:val="single"/>
                </w:rPr>
                <w:t>https://www.gns.cri.nz/Home/Learning/Science-Topics/Fossils/NZ-fossils</w:t>
              </w:r>
            </w:hyperlink>
          </w:p>
          <w:p w14:paraId="31E93A26" w14:textId="77777777" w:rsidR="007961C7" w:rsidRPr="00756793" w:rsidRDefault="007961C7" w:rsidP="00FC3870">
            <w:pPr>
              <w:pStyle w:val="TSMTxt1st"/>
              <w:spacing w:before="60" w:after="0"/>
              <w:rPr>
                <w:szCs w:val="17"/>
              </w:rPr>
            </w:pPr>
            <w:r w:rsidRPr="00756793">
              <w:rPr>
                <w:szCs w:val="17"/>
              </w:rPr>
              <w:t xml:space="preserve">Education.com: Brilliant bird beaks: An experiment to understand animal adaptation: </w:t>
            </w:r>
            <w:hyperlink r:id="rId64">
              <w:r w:rsidRPr="00756793">
                <w:rPr>
                  <w:szCs w:val="17"/>
                  <w:u w:val="single"/>
                </w:rPr>
                <w:t>https://nz.education.com/science-fair/article/brilliant-bird-beeks/</w:t>
              </w:r>
            </w:hyperlink>
          </w:p>
          <w:p w14:paraId="05F5D006" w14:textId="77777777" w:rsidR="00FE7972" w:rsidRPr="00756793" w:rsidRDefault="00FE7972" w:rsidP="00FE7972">
            <w:pPr>
              <w:pStyle w:val="Heading4"/>
            </w:pPr>
            <w:r w:rsidRPr="00756793">
              <w:t>Mathematics</w:t>
            </w:r>
          </w:p>
          <w:p w14:paraId="423A284F" w14:textId="77777777" w:rsidR="00FE7972" w:rsidRPr="00756793" w:rsidRDefault="00FE7972" w:rsidP="00FE7972">
            <w:pPr>
              <w:pStyle w:val="TSMTxt1st"/>
              <w:spacing w:before="60" w:after="0"/>
              <w:rPr>
                <w:szCs w:val="17"/>
              </w:rPr>
            </w:pPr>
            <w:r w:rsidRPr="00756793">
              <w:rPr>
                <w:szCs w:val="17"/>
              </w:rPr>
              <w:t xml:space="preserve">Maths is fun: Definition of scale drawing: </w:t>
            </w:r>
            <w:hyperlink r:id="rId65">
              <w:r w:rsidRPr="00756793">
                <w:rPr>
                  <w:szCs w:val="17"/>
                  <w:u w:val="single"/>
                </w:rPr>
                <w:t>https://www.mathsisfun.com/definitions/scale-drawing.html</w:t>
              </w:r>
            </w:hyperlink>
          </w:p>
          <w:p w14:paraId="4C292608" w14:textId="77777777" w:rsidR="00FE7972" w:rsidRPr="00756793" w:rsidRDefault="00FE7972" w:rsidP="00FE7972">
            <w:pPr>
              <w:pStyle w:val="TSMTxt1st"/>
              <w:spacing w:before="60" w:after="0"/>
              <w:rPr>
                <w:szCs w:val="17"/>
              </w:rPr>
            </w:pPr>
            <w:r w:rsidRPr="00756793">
              <w:rPr>
                <w:szCs w:val="17"/>
              </w:rPr>
              <w:t xml:space="preserve">Khan academy: Scale drawings: </w:t>
            </w:r>
            <w:hyperlink r:id="rId66">
              <w:r w:rsidRPr="00756793">
                <w:rPr>
                  <w:szCs w:val="17"/>
                  <w:u w:val="single"/>
                </w:rPr>
                <w:t>https://www.khanacademy.org/math/cc-seventh-grade-math/cc-7th-geometry/cc-7th-scale-drawings/v/scaled-drawings-worked-examples</w:t>
              </w:r>
            </w:hyperlink>
            <w:r w:rsidRPr="00756793">
              <w:rPr>
                <w:szCs w:val="17"/>
              </w:rPr>
              <w:t xml:space="preserve"> </w:t>
            </w:r>
          </w:p>
          <w:p w14:paraId="598C95C5" w14:textId="77777777" w:rsidR="00FE7972" w:rsidRDefault="00FE7972" w:rsidP="003D2812">
            <w:pPr>
              <w:pStyle w:val="TSMTxt1st"/>
              <w:spacing w:before="60" w:after="0"/>
              <w:rPr>
                <w:szCs w:val="17"/>
                <w:u w:val="single"/>
              </w:rPr>
            </w:pPr>
            <w:r w:rsidRPr="00756793">
              <w:rPr>
                <w:szCs w:val="17"/>
              </w:rPr>
              <w:t xml:space="preserve">Mathematics centre: Scale drawing: </w:t>
            </w:r>
            <w:hyperlink r:id="rId67">
              <w:r w:rsidRPr="00756793">
                <w:rPr>
                  <w:szCs w:val="17"/>
                  <w:u w:val="single"/>
                </w:rPr>
                <w:t>https://mathematicscentre.com/taskcentre/041scale.htm</w:t>
              </w:r>
            </w:hyperlink>
          </w:p>
          <w:p w14:paraId="5275CB4D" w14:textId="07C5124A" w:rsidR="008300EA" w:rsidRPr="00756793" w:rsidRDefault="008300EA" w:rsidP="00222CFD">
            <w:pPr>
              <w:pStyle w:val="TSMTxt1st"/>
              <w:spacing w:before="60"/>
            </w:pPr>
            <w:r>
              <w:rPr>
                <w:szCs w:val="17"/>
              </w:rPr>
              <w:t xml:space="preserve">Tinkercad: </w:t>
            </w:r>
            <w:hyperlink r:id="rId68" w:history="1">
              <w:r w:rsidRPr="008300EA">
                <w:rPr>
                  <w:rStyle w:val="Hyperlink"/>
                  <w:szCs w:val="17"/>
                </w:rPr>
                <w:t>https://www.tinkercad.com/</w:t>
              </w:r>
            </w:hyperlink>
          </w:p>
        </w:tc>
      </w:tr>
    </w:tbl>
    <w:p w14:paraId="5BEF1050" w14:textId="77777777" w:rsidR="00CE2CBC" w:rsidRDefault="00CE2CBC" w:rsidP="00842AB6">
      <w:pPr>
        <w:pStyle w:val="TSMtxt3pt"/>
        <w:spacing w:before="0" w:after="0"/>
        <w:sectPr w:rsidR="00CE2CBC" w:rsidSect="00603129">
          <w:footerReference w:type="default" r:id="rId69"/>
          <w:type w:val="continuous"/>
          <w:pgSz w:w="11900" w:h="16840" w:code="9"/>
          <w:pgMar w:top="851" w:right="851" w:bottom="567" w:left="851" w:header="567" w:footer="284" w:gutter="0"/>
          <w:cols w:space="708"/>
          <w:formProt w:val="0"/>
        </w:sectPr>
      </w:pPr>
    </w:p>
    <w:p w14:paraId="1E4A9C54" w14:textId="75A1D180" w:rsidR="00B23065" w:rsidRDefault="00B23065" w:rsidP="00842AB6">
      <w:pPr>
        <w:pStyle w:val="TSMtxt3pt"/>
        <w:spacing w:before="0" w:after="0"/>
      </w:pPr>
    </w:p>
    <w:sectPr w:rsidR="00B23065"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FDF67" w14:textId="77777777" w:rsidR="006D18EF" w:rsidRDefault="006D18EF" w:rsidP="00AC20AC">
      <w:r>
        <w:separator/>
      </w:r>
    </w:p>
  </w:endnote>
  <w:endnote w:type="continuationSeparator" w:id="0">
    <w:p w14:paraId="71896BA0" w14:textId="77777777" w:rsidR="006D18EF" w:rsidRDefault="006D18EF"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121A740D" w14:textId="77777777" w:rsidTr="00B65EC9">
      <w:tc>
        <w:tcPr>
          <w:tcW w:w="4797" w:type="pct"/>
        </w:tcPr>
        <w:p w14:paraId="6968A6C3" w14:textId="3835789E"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7F1A33" w:rsidRPr="007F1A33">
            <w:rPr>
              <w:rFonts w:cs="Source Sans Pro"/>
              <w:b/>
              <w:bCs/>
              <w:color w:val="231F20"/>
              <w:sz w:val="12"/>
              <w:szCs w:val="14"/>
            </w:rPr>
            <w:t>SQUAWKZILLA</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w:t>
          </w:r>
          <w:r w:rsidR="0094318F">
            <w:rPr>
              <w:rFonts w:cs="Source Sans Pro"/>
              <w:color w:val="231F20"/>
              <w:sz w:val="12"/>
              <w:szCs w:val="14"/>
            </w:rPr>
            <w:t>20</w:t>
          </w:r>
        </w:p>
        <w:p w14:paraId="6ED26E77"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9E4AD17"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74D10785"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6397A">
            <w:rPr>
              <w:b/>
              <w:noProof/>
              <w:sz w:val="16"/>
            </w:rPr>
            <w:t>3</w:t>
          </w:r>
          <w:r w:rsidRPr="00270DA4">
            <w:rPr>
              <w:b/>
              <w:sz w:val="16"/>
            </w:rPr>
            <w:fldChar w:fldCharType="end"/>
          </w:r>
        </w:p>
      </w:tc>
    </w:tr>
  </w:tbl>
  <w:p w14:paraId="1BE2DE95"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133C54" w:rsidRPr="00375E5B" w14:paraId="25B6EE2A" w14:textId="77777777" w:rsidTr="00D30952">
      <w:tc>
        <w:tcPr>
          <w:tcW w:w="4797" w:type="pct"/>
        </w:tcPr>
        <w:p w14:paraId="2DB61F82" w14:textId="5B714FF9"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7F1A33" w:rsidRPr="007F1A33">
            <w:rPr>
              <w:rFonts w:cs="Source Sans Pro"/>
              <w:b/>
              <w:bCs/>
              <w:color w:val="231F20"/>
              <w:sz w:val="12"/>
              <w:szCs w:val="14"/>
            </w:rPr>
            <w:t>SQUAWKZILLA</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sidR="0094318F">
            <w:rPr>
              <w:rFonts w:cs="Source Sans Pro"/>
              <w:color w:val="231F20"/>
              <w:sz w:val="12"/>
              <w:szCs w:val="14"/>
            </w:rPr>
            <w:t>20</w:t>
          </w:r>
        </w:p>
        <w:p w14:paraId="3EE398E4"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C6D346D"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44810C05"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6397A">
            <w:rPr>
              <w:b/>
              <w:noProof/>
              <w:sz w:val="16"/>
            </w:rPr>
            <w:t>4</w:t>
          </w:r>
          <w:r w:rsidRPr="00270DA4">
            <w:rPr>
              <w:b/>
              <w:sz w:val="16"/>
            </w:rPr>
            <w:fldChar w:fldCharType="end"/>
          </w:r>
        </w:p>
      </w:tc>
    </w:tr>
  </w:tbl>
  <w:p w14:paraId="75DB8CA2"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535C966A" wp14:editId="5DA91C3B">
              <wp:simplePos x="0" y="0"/>
              <wp:positionH relativeFrom="column">
                <wp:posOffset>-102235</wp:posOffset>
              </wp:positionH>
              <wp:positionV relativeFrom="paragraph">
                <wp:posOffset>-316548</wp:posOffset>
              </wp:positionV>
              <wp:extent cx="2043113" cy="295275"/>
              <wp:effectExtent l="0" t="0" r="14605" b="28575"/>
              <wp:wrapNone/>
              <wp:docPr id="15" name="Text Box 15"/>
              <wp:cNvGraphicFramePr/>
              <a:graphic xmlns:a="http://schemas.openxmlformats.org/drawingml/2006/main">
                <a:graphicData uri="http://schemas.microsoft.com/office/word/2010/wordprocessingShape">
                  <wps:wsp>
                    <wps:cNvSpPr txBox="1"/>
                    <wps:spPr>
                      <a:xfrm>
                        <a:off x="0" y="0"/>
                        <a:ext cx="2043113"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76690B" w14:textId="77777777" w:rsidR="006D7CC1" w:rsidRDefault="00A96356" w:rsidP="006C3970">
                          <w:pPr>
                            <w:spacing w:before="0" w:line="240" w:lineRule="auto"/>
                            <w:rPr>
                              <w:sz w:val="10"/>
                            </w:rPr>
                          </w:pPr>
                          <w:r>
                            <w:rPr>
                              <w:sz w:val="10"/>
                            </w:rPr>
                            <w:t xml:space="preserve">The above page: </w:t>
                          </w:r>
                        </w:p>
                        <w:p w14:paraId="325E590F" w14:textId="17667F82" w:rsidR="006C3970" w:rsidRPr="006C3970" w:rsidRDefault="0096397A" w:rsidP="006C3970">
                          <w:pPr>
                            <w:spacing w:before="0" w:line="240" w:lineRule="auto"/>
                            <w:rPr>
                              <w:sz w:val="8"/>
                              <w:szCs w:val="12"/>
                            </w:rPr>
                          </w:pPr>
                          <w:r>
                            <w:rPr>
                              <w:sz w:val="10"/>
                            </w:rPr>
                            <w:t>Text and fossil diagram copyright © Crown. See the student book for copyright details for the photos.</w:t>
                          </w:r>
                          <w:r w:rsidR="00416B8C" w:rsidRPr="006C3970">
                            <w:rPr>
                              <w:sz w:val="10"/>
                            </w:rPr>
                            <w:t xml:space="preserv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C966A" id="_x0000_t202" coordsize="21600,21600" o:spt="202" path="m,l,21600r21600,l21600,xe">
              <v:stroke joinstyle="miter"/>
              <v:path gradientshapeok="t" o:connecttype="rect"/>
            </v:shapetype>
            <v:shape id="Text Box 15" o:spid="_x0000_s1034" type="#_x0000_t202" style="position:absolute;margin-left:-8.05pt;margin-top:-24.95pt;width:160.9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" fillcolor="white [3201]" strokecolor="white [3212]" strokeweight=".5pt">
              <v:textbox inset=",,,0">
                <w:txbxContent>
                  <w:p w14:paraId="1276690B" w14:textId="77777777" w:rsidR="006D7CC1" w:rsidRDefault="00A96356" w:rsidP="006C3970">
                    <w:pPr>
                      <w:spacing w:before="0" w:line="240" w:lineRule="auto"/>
                      <w:rPr>
                        <w:sz w:val="10"/>
                      </w:rPr>
                    </w:pPr>
                    <w:r>
                      <w:rPr>
                        <w:sz w:val="10"/>
                      </w:rPr>
                      <w:t xml:space="preserve">The above page: </w:t>
                    </w:r>
                  </w:p>
                  <w:p w14:paraId="325E590F" w14:textId="17667F82" w:rsidR="006C3970" w:rsidRPr="006C3970" w:rsidRDefault="0096397A" w:rsidP="006C3970">
                    <w:pPr>
                      <w:spacing w:before="0" w:line="240" w:lineRule="auto"/>
                      <w:rPr>
                        <w:sz w:val="8"/>
                        <w:szCs w:val="12"/>
                      </w:rPr>
                    </w:pPr>
                    <w:r>
                      <w:rPr>
                        <w:sz w:val="10"/>
                      </w:rPr>
                      <w:t>Text and fossil diagram copyright © Crown. See the student book for copyright details for the photos.</w:t>
                    </w:r>
                    <w:r w:rsidR="00416B8C" w:rsidRPr="006C3970">
                      <w:rPr>
                        <w:sz w:val="10"/>
                      </w:rPr>
                      <w:t xml:space="preserve"> </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E321D9" w:rsidRPr="00375E5B" w14:paraId="16B373AF" w14:textId="77777777" w:rsidTr="00D30952">
      <w:tc>
        <w:tcPr>
          <w:tcW w:w="4797" w:type="pct"/>
        </w:tcPr>
        <w:p w14:paraId="1253F3AF" w14:textId="159F2242" w:rsidR="00E321D9" w:rsidRDefault="00E321D9" w:rsidP="00151E55">
          <w:pPr>
            <w:spacing w:line="240" w:lineRule="auto"/>
            <w:jc w:val="right"/>
            <w:rPr>
              <w:sz w:val="12"/>
              <w:szCs w:val="12"/>
              <w:lang w:val="en-AU"/>
            </w:rPr>
          </w:pPr>
          <w:r w:rsidRPr="00280AD0">
            <w:rPr>
              <w:rFonts w:cs="Source Sans Pro"/>
              <w:color w:val="231F20"/>
              <w:sz w:val="12"/>
              <w:szCs w:val="14"/>
            </w:rPr>
            <w:t>TEACHER SUPPORT MATERIAL FOR “</w:t>
          </w:r>
          <w:r w:rsidR="007F1A33" w:rsidRPr="007F1A33">
            <w:rPr>
              <w:rFonts w:cs="Source Sans Pro"/>
              <w:b/>
              <w:bCs/>
              <w:color w:val="231F20"/>
              <w:sz w:val="12"/>
              <w:szCs w:val="14"/>
            </w:rPr>
            <w:t>SQUAWKZILLA</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sidR="0094318F">
            <w:rPr>
              <w:rFonts w:cs="Source Sans Pro"/>
              <w:color w:val="231F20"/>
              <w:sz w:val="12"/>
              <w:szCs w:val="14"/>
            </w:rPr>
            <w:t>20</w:t>
          </w:r>
        </w:p>
        <w:p w14:paraId="39B833D4" w14:textId="77777777" w:rsidR="00E321D9" w:rsidRDefault="00E321D9"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AA91FC8" w14:textId="77777777" w:rsidR="00E321D9" w:rsidRPr="00304834" w:rsidRDefault="00E321D9"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94318F">
            <w:rPr>
              <w:sz w:val="10"/>
              <w:szCs w:val="12"/>
              <w:lang w:val="en-AU"/>
            </w:rPr>
            <w:t>20</w:t>
          </w:r>
        </w:p>
      </w:tc>
      <w:tc>
        <w:tcPr>
          <w:tcW w:w="203" w:type="pct"/>
        </w:tcPr>
        <w:p w14:paraId="75353EB4" w14:textId="77777777" w:rsidR="00E321D9" w:rsidRPr="00270DA4" w:rsidRDefault="00E321D9"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6397A">
            <w:rPr>
              <w:b/>
              <w:noProof/>
              <w:sz w:val="16"/>
            </w:rPr>
            <w:t>5</w:t>
          </w:r>
          <w:r w:rsidRPr="00270DA4">
            <w:rPr>
              <w:b/>
              <w:sz w:val="16"/>
            </w:rPr>
            <w:fldChar w:fldCharType="end"/>
          </w:r>
        </w:p>
      </w:tc>
    </w:tr>
  </w:tbl>
  <w:p w14:paraId="7D69B073" w14:textId="77777777" w:rsidR="00E321D9" w:rsidRPr="00624FAA" w:rsidRDefault="00E321D9"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F74FE" w14:textId="77777777" w:rsidR="00FC3870" w:rsidRPr="00F53BA6" w:rsidRDefault="00FC3870" w:rsidP="00FC3870">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240E85">
      <w:rPr>
        <w:rFonts w:ascii="Arial" w:hAnsi="Arial" w:cs="Arial"/>
      </w:rPr>
      <w:t>978-1-77663-538-2</w:t>
    </w:r>
    <w:r w:rsidRPr="00F53BA6">
      <w:rPr>
        <w:rFonts w:ascii="Arial" w:hAnsi="Arial" w:cs="Arial"/>
      </w:rPr>
      <w:t xml:space="preserve"> (WORD) ISBN </w:t>
    </w:r>
    <w:r w:rsidRPr="00195699">
      <w:rPr>
        <w:rFonts w:ascii="Arial" w:hAnsi="Arial" w:cs="Arial"/>
      </w:rPr>
      <w:t>978-1-77663-539-9</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C3870" w:rsidRPr="00375E5B" w14:paraId="177AA260" w14:textId="77777777" w:rsidTr="00CD6C6E">
      <w:tc>
        <w:tcPr>
          <w:tcW w:w="1342" w:type="pct"/>
          <w:tcBorders>
            <w:top w:val="nil"/>
            <w:right w:val="nil"/>
          </w:tcBorders>
        </w:tcPr>
        <w:p w14:paraId="5D480319" w14:textId="77777777" w:rsidR="00FC3870" w:rsidRDefault="00FC3870" w:rsidP="00FC3870">
          <w:pPr>
            <w:tabs>
              <w:tab w:val="right" w:pos="9808"/>
            </w:tabs>
            <w:spacing w:before="0" w:line="240" w:lineRule="auto"/>
            <w:jc w:val="right"/>
            <w:rPr>
              <w:sz w:val="12"/>
              <w:szCs w:val="12"/>
              <w:lang w:val="en-AU"/>
            </w:rPr>
          </w:pPr>
        </w:p>
        <w:p w14:paraId="2EABB338" w14:textId="77777777" w:rsidR="00FC3870" w:rsidRPr="00304834" w:rsidRDefault="00FC3870" w:rsidP="00FC3870">
          <w:pPr>
            <w:tabs>
              <w:tab w:val="left" w:pos="3261"/>
              <w:tab w:val="right" w:pos="9808"/>
            </w:tabs>
            <w:spacing w:before="0" w:line="240" w:lineRule="auto"/>
            <w:rPr>
              <w:sz w:val="12"/>
              <w:szCs w:val="12"/>
              <w:lang w:val="en-AU"/>
            </w:rPr>
          </w:pPr>
        </w:p>
      </w:tc>
      <w:tc>
        <w:tcPr>
          <w:tcW w:w="3455" w:type="pct"/>
          <w:tcBorders>
            <w:left w:val="nil"/>
          </w:tcBorders>
        </w:tcPr>
        <w:p w14:paraId="0C073CB8" w14:textId="77777777" w:rsidR="00FC3870" w:rsidRPr="00F53BA6" w:rsidRDefault="00FC3870" w:rsidP="00FC3870">
          <w:pPr>
            <w:spacing w:line="240" w:lineRule="auto"/>
            <w:ind w:left="9808" w:hanging="9808"/>
            <w:jc w:val="right"/>
            <w:rPr>
              <w:sz w:val="12"/>
              <w:szCs w:val="12"/>
              <w:lang w:val="en-AU"/>
            </w:rPr>
          </w:pPr>
          <w:r w:rsidRPr="00F53BA6">
            <w:rPr>
              <w:rFonts w:cs="Source Sans Pro"/>
              <w:color w:val="231F20"/>
              <w:sz w:val="12"/>
              <w:szCs w:val="12"/>
            </w:rPr>
            <w:t>TEACHER SUPPORT MATERIAL FOR “</w:t>
          </w:r>
          <w:r w:rsidRPr="007F1A33">
            <w:rPr>
              <w:rFonts w:cs="Source Sans Pro"/>
              <w:b/>
              <w:bCs/>
              <w:color w:val="231F20"/>
              <w:sz w:val="12"/>
              <w:szCs w:val="12"/>
            </w:rPr>
            <w:t>SQUAWKZILLA</w:t>
          </w:r>
          <w:r w:rsidRPr="00F53BA6">
            <w:rPr>
              <w:rFonts w:cs="Source Sans Pro"/>
              <w:color w:val="231F20"/>
              <w:sz w:val="12"/>
              <w:szCs w:val="12"/>
            </w:rPr>
            <w:t>” CONNECTED, LEVEL 2, 20</w:t>
          </w:r>
          <w:r>
            <w:rPr>
              <w:rFonts w:cs="Source Sans Pro"/>
              <w:color w:val="231F20"/>
              <w:sz w:val="12"/>
              <w:szCs w:val="12"/>
            </w:rPr>
            <w:t>20</w:t>
          </w:r>
        </w:p>
        <w:p w14:paraId="0CB11C5D" w14:textId="77777777" w:rsidR="00FC3870" w:rsidRPr="00F53BA6" w:rsidRDefault="00FC3870" w:rsidP="00FC3870">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0199D423" w14:textId="77777777" w:rsidR="00FC3870" w:rsidRPr="00304834" w:rsidRDefault="00FC3870" w:rsidP="00FC3870">
          <w:pPr>
            <w:spacing w:before="0" w:line="240" w:lineRule="auto"/>
            <w:ind w:left="9808" w:hanging="9497"/>
            <w:jc w:val="right"/>
            <w:rPr>
              <w:sz w:val="12"/>
              <w:szCs w:val="12"/>
              <w:lang w:val="en-AU"/>
            </w:rPr>
          </w:pPr>
          <w:r w:rsidRPr="001D7607">
            <w:rPr>
              <w:sz w:val="10"/>
              <w:szCs w:val="12"/>
              <w:lang w:val="en-AU"/>
            </w:rPr>
            <w:t>COPYRIGHT © CROWN 20</w:t>
          </w:r>
          <w:r>
            <w:rPr>
              <w:sz w:val="10"/>
              <w:szCs w:val="12"/>
              <w:lang w:val="en-AU"/>
            </w:rPr>
            <w:t>20</w:t>
          </w:r>
        </w:p>
      </w:tc>
      <w:tc>
        <w:tcPr>
          <w:tcW w:w="203" w:type="pct"/>
        </w:tcPr>
        <w:p w14:paraId="056BE69C" w14:textId="77777777" w:rsidR="00FC3870" w:rsidRPr="00270DA4" w:rsidRDefault="00FC3870" w:rsidP="00FC3870">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6397A">
            <w:rPr>
              <w:b/>
              <w:noProof/>
              <w:sz w:val="16"/>
            </w:rPr>
            <w:t>6</w:t>
          </w:r>
          <w:r w:rsidRPr="00270DA4">
            <w:rPr>
              <w:b/>
              <w:sz w:val="16"/>
            </w:rPr>
            <w:fldChar w:fldCharType="end"/>
          </w:r>
        </w:p>
      </w:tc>
    </w:tr>
  </w:tbl>
  <w:p w14:paraId="5B880EFA" w14:textId="778FD9E3" w:rsidR="00E321D9" w:rsidRPr="00FC3870" w:rsidRDefault="00FC3870" w:rsidP="00FC3870">
    <w:pPr>
      <w:pStyle w:val="Footer"/>
      <w:rPr>
        <w:sz w:val="10"/>
      </w:rPr>
    </w:pPr>
    <w:r>
      <w:rPr>
        <w:rFonts w:cs="Source Sans Pro"/>
        <w:noProof/>
        <w:color w:val="231F20"/>
        <w:sz w:val="12"/>
        <w:szCs w:val="14"/>
        <w:lang w:eastAsia="en-NZ"/>
      </w:rPr>
      <w:drawing>
        <wp:anchor distT="0" distB="0" distL="114300" distR="114300" simplePos="0" relativeHeight="251667456" behindDoc="0" locked="0" layoutInCell="1" allowOverlap="1" wp14:anchorId="53BA368B" wp14:editId="29CB4C90">
          <wp:simplePos x="0" y="0"/>
          <wp:positionH relativeFrom="column">
            <wp:posOffset>46355</wp:posOffset>
          </wp:positionH>
          <wp:positionV relativeFrom="paragraph">
            <wp:posOffset>-696595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AFA0D" w14:textId="77777777" w:rsidR="00A01D21" w:rsidRPr="00F53BA6" w:rsidRDefault="00A01D21"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4E7162">
      <w:rPr>
        <w:rFonts w:ascii="Arial" w:hAnsi="Arial" w:cs="Arial"/>
        <w:highlight w:val="yellow"/>
      </w:rPr>
      <w:t>978–1–77669–374–0</w:t>
    </w:r>
    <w:r w:rsidRPr="00F53BA6">
      <w:rPr>
        <w:rFonts w:ascii="Arial" w:hAnsi="Arial" w:cs="Arial"/>
      </w:rPr>
      <w:t xml:space="preserve"> (WORD) ISBN </w:t>
    </w:r>
    <w:r w:rsidRPr="004E7162">
      <w:rPr>
        <w:rFonts w:ascii="Arial" w:hAnsi="Arial" w:cs="Arial"/>
        <w:highlight w:val="yellow"/>
      </w:rPr>
      <w:t>978–1–77669–375–7</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A01D21" w:rsidRPr="00375E5B" w14:paraId="6EA573A0" w14:textId="77777777" w:rsidTr="00077B5A">
      <w:tc>
        <w:tcPr>
          <w:tcW w:w="1342" w:type="pct"/>
          <w:tcBorders>
            <w:top w:val="nil"/>
            <w:right w:val="nil"/>
          </w:tcBorders>
        </w:tcPr>
        <w:p w14:paraId="2CB79679" w14:textId="77777777" w:rsidR="00A01D21" w:rsidRDefault="00A01D21" w:rsidP="00E118E8">
          <w:pPr>
            <w:tabs>
              <w:tab w:val="right" w:pos="9808"/>
            </w:tabs>
            <w:spacing w:before="0" w:line="240" w:lineRule="auto"/>
            <w:jc w:val="right"/>
            <w:rPr>
              <w:sz w:val="12"/>
              <w:szCs w:val="12"/>
              <w:lang w:val="en-AU"/>
            </w:rPr>
          </w:pPr>
        </w:p>
        <w:p w14:paraId="1A1459F4" w14:textId="77777777" w:rsidR="00A01D21" w:rsidRPr="00304834" w:rsidRDefault="00A01D21" w:rsidP="00E118E8">
          <w:pPr>
            <w:tabs>
              <w:tab w:val="left" w:pos="3261"/>
              <w:tab w:val="right" w:pos="9808"/>
            </w:tabs>
            <w:spacing w:before="0" w:line="240" w:lineRule="auto"/>
            <w:rPr>
              <w:sz w:val="12"/>
              <w:szCs w:val="12"/>
              <w:lang w:val="en-AU"/>
            </w:rPr>
          </w:pPr>
        </w:p>
      </w:tc>
      <w:tc>
        <w:tcPr>
          <w:tcW w:w="3455" w:type="pct"/>
          <w:tcBorders>
            <w:left w:val="nil"/>
          </w:tcBorders>
        </w:tcPr>
        <w:p w14:paraId="19CBAFBF" w14:textId="77777777" w:rsidR="00A01D21" w:rsidRPr="00F53BA6" w:rsidRDefault="00A01D21"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Pr>
              <w:rFonts w:cs="Source Sans Pro"/>
              <w:b/>
              <w:bCs/>
              <w:color w:val="231F20"/>
              <w:sz w:val="12"/>
              <w:szCs w:val="12"/>
            </w:rPr>
            <w:t>TITLE TITLE</w:t>
          </w:r>
          <w:r w:rsidRPr="00F53BA6">
            <w:rPr>
              <w:rFonts w:cs="Source Sans Pro"/>
              <w:color w:val="231F20"/>
              <w:sz w:val="12"/>
              <w:szCs w:val="12"/>
            </w:rPr>
            <w:t>” CONNECTED, LEVEL 2, 201</w:t>
          </w:r>
          <w:r>
            <w:rPr>
              <w:rFonts w:cs="Source Sans Pro"/>
              <w:color w:val="231F20"/>
              <w:sz w:val="12"/>
              <w:szCs w:val="12"/>
            </w:rPr>
            <w:t>9</w:t>
          </w:r>
        </w:p>
        <w:p w14:paraId="3621FE84" w14:textId="77777777" w:rsidR="00A01D21" w:rsidRPr="00F53BA6" w:rsidRDefault="00A01D21"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512DD668" w14:textId="77777777" w:rsidR="00A01D21" w:rsidRPr="00304834" w:rsidRDefault="00A01D21"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6687466B" w14:textId="77777777" w:rsidR="00A01D21" w:rsidRPr="00270DA4" w:rsidRDefault="00A01D2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5C51AB86" w14:textId="77777777" w:rsidR="00A01D21" w:rsidRPr="00624FAA" w:rsidRDefault="00A01D21" w:rsidP="006D3D3F">
    <w:pPr>
      <w:pStyle w:val="Footer"/>
      <w:rPr>
        <w:sz w:val="10"/>
      </w:rPr>
    </w:pPr>
    <w:r>
      <w:rPr>
        <w:rFonts w:cs="Source Sans Pro"/>
        <w:noProof/>
        <w:color w:val="231F20"/>
        <w:sz w:val="12"/>
        <w:szCs w:val="14"/>
        <w:lang w:eastAsia="en-NZ"/>
      </w:rPr>
      <w:drawing>
        <wp:anchor distT="0" distB="0" distL="114300" distR="114300" simplePos="0" relativeHeight="251665408" behindDoc="0" locked="0" layoutInCell="1" allowOverlap="1" wp14:anchorId="6FBFE710" wp14:editId="30104ACC">
          <wp:simplePos x="0" y="0"/>
          <wp:positionH relativeFrom="column">
            <wp:posOffset>46355</wp:posOffset>
          </wp:positionH>
          <wp:positionV relativeFrom="paragraph">
            <wp:posOffset>-696595</wp:posOffset>
          </wp:positionV>
          <wp:extent cx="1281430" cy="674370"/>
          <wp:effectExtent l="0" t="0" r="0" b="0"/>
          <wp:wrapNone/>
          <wp:docPr id="25" name="Picture 25"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1FDA5" w14:textId="5B41CE08" w:rsidR="00A01D21" w:rsidRPr="00F53BA6" w:rsidRDefault="00A01D21"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240E85" w:rsidRPr="00240E85">
      <w:rPr>
        <w:rFonts w:ascii="Arial" w:hAnsi="Arial" w:cs="Arial"/>
      </w:rPr>
      <w:t>978-1-77663-538-2</w:t>
    </w:r>
    <w:r w:rsidRPr="00F53BA6">
      <w:rPr>
        <w:rFonts w:ascii="Arial" w:hAnsi="Arial" w:cs="Arial"/>
      </w:rPr>
      <w:t xml:space="preserve"> (WORD) ISBN </w:t>
    </w:r>
    <w:r w:rsidR="00195699" w:rsidRPr="00195699">
      <w:rPr>
        <w:rFonts w:ascii="Arial" w:hAnsi="Arial" w:cs="Arial"/>
      </w:rPr>
      <w:t>978-1-77663-539-9</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A01D21" w:rsidRPr="00375E5B" w14:paraId="0B962C5A" w14:textId="77777777" w:rsidTr="00077B5A">
      <w:tc>
        <w:tcPr>
          <w:tcW w:w="1342" w:type="pct"/>
          <w:tcBorders>
            <w:top w:val="nil"/>
            <w:right w:val="nil"/>
          </w:tcBorders>
        </w:tcPr>
        <w:p w14:paraId="0B4C773D" w14:textId="77777777" w:rsidR="00A01D21" w:rsidRDefault="00A01D21" w:rsidP="00E118E8">
          <w:pPr>
            <w:tabs>
              <w:tab w:val="right" w:pos="9808"/>
            </w:tabs>
            <w:spacing w:before="0" w:line="240" w:lineRule="auto"/>
            <w:jc w:val="right"/>
            <w:rPr>
              <w:sz w:val="12"/>
              <w:szCs w:val="12"/>
              <w:lang w:val="en-AU"/>
            </w:rPr>
          </w:pPr>
        </w:p>
        <w:p w14:paraId="0F871FE7" w14:textId="77777777" w:rsidR="00A01D21" w:rsidRPr="00304834" w:rsidRDefault="00A01D21" w:rsidP="00E118E8">
          <w:pPr>
            <w:tabs>
              <w:tab w:val="left" w:pos="3261"/>
              <w:tab w:val="right" w:pos="9808"/>
            </w:tabs>
            <w:spacing w:before="0" w:line="240" w:lineRule="auto"/>
            <w:rPr>
              <w:sz w:val="12"/>
              <w:szCs w:val="12"/>
              <w:lang w:val="en-AU"/>
            </w:rPr>
          </w:pPr>
        </w:p>
      </w:tc>
      <w:tc>
        <w:tcPr>
          <w:tcW w:w="3455" w:type="pct"/>
          <w:tcBorders>
            <w:left w:val="nil"/>
          </w:tcBorders>
        </w:tcPr>
        <w:p w14:paraId="4DDF91FF" w14:textId="6F3ECB82" w:rsidR="00A01D21" w:rsidRPr="00F53BA6" w:rsidRDefault="00A01D21"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7F1A33" w:rsidRPr="007F1A33">
            <w:rPr>
              <w:rFonts w:cs="Source Sans Pro"/>
              <w:b/>
              <w:bCs/>
              <w:color w:val="231F20"/>
              <w:sz w:val="12"/>
              <w:szCs w:val="12"/>
            </w:rPr>
            <w:t>SQUAWKZILLA</w:t>
          </w:r>
          <w:r w:rsidRPr="00F53BA6">
            <w:rPr>
              <w:rFonts w:cs="Source Sans Pro"/>
              <w:color w:val="231F20"/>
              <w:sz w:val="12"/>
              <w:szCs w:val="12"/>
            </w:rPr>
            <w:t>” CONNECTED, LEVEL 2, 20</w:t>
          </w:r>
          <w:r w:rsidR="0094318F">
            <w:rPr>
              <w:rFonts w:cs="Source Sans Pro"/>
              <w:color w:val="231F20"/>
              <w:sz w:val="12"/>
              <w:szCs w:val="12"/>
            </w:rPr>
            <w:t>20</w:t>
          </w:r>
        </w:p>
        <w:p w14:paraId="14F0BC81" w14:textId="77777777" w:rsidR="00A01D21" w:rsidRPr="00F53BA6" w:rsidRDefault="00A01D21"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727C64AC" w14:textId="77777777" w:rsidR="00A01D21" w:rsidRPr="00304834" w:rsidRDefault="00A01D21" w:rsidP="00AE3DC9">
          <w:pPr>
            <w:spacing w:before="0" w:line="240" w:lineRule="auto"/>
            <w:ind w:left="9808" w:hanging="9497"/>
            <w:jc w:val="right"/>
            <w:rPr>
              <w:sz w:val="12"/>
              <w:szCs w:val="12"/>
              <w:lang w:val="en-AU"/>
            </w:rPr>
          </w:pPr>
          <w:r w:rsidRPr="001D7607">
            <w:rPr>
              <w:sz w:val="10"/>
              <w:szCs w:val="12"/>
              <w:lang w:val="en-AU"/>
            </w:rPr>
            <w:t>COPYRIGHT © CROWN 20</w:t>
          </w:r>
          <w:r w:rsidR="0094318F">
            <w:rPr>
              <w:sz w:val="10"/>
              <w:szCs w:val="12"/>
              <w:lang w:val="en-AU"/>
            </w:rPr>
            <w:t>20</w:t>
          </w:r>
        </w:p>
      </w:tc>
      <w:tc>
        <w:tcPr>
          <w:tcW w:w="203" w:type="pct"/>
        </w:tcPr>
        <w:p w14:paraId="292F0316" w14:textId="77777777" w:rsidR="00A01D21" w:rsidRPr="00270DA4" w:rsidRDefault="00A01D2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1B302581" w14:textId="77777777" w:rsidR="00A01D21" w:rsidRPr="00624FAA" w:rsidRDefault="00A01D21" w:rsidP="006D3D3F">
    <w:pPr>
      <w:pStyle w:val="Footer"/>
      <w:rPr>
        <w:sz w:val="10"/>
      </w:rPr>
    </w:pPr>
    <w:r>
      <w:rPr>
        <w:rFonts w:cs="Source Sans Pro"/>
        <w:noProof/>
        <w:color w:val="231F20"/>
        <w:sz w:val="12"/>
        <w:szCs w:val="14"/>
        <w:lang w:eastAsia="en-NZ"/>
      </w:rPr>
      <w:drawing>
        <wp:anchor distT="0" distB="0" distL="114300" distR="114300" simplePos="0" relativeHeight="251663360" behindDoc="0" locked="0" layoutInCell="1" allowOverlap="1" wp14:anchorId="7C1242DB" wp14:editId="639BC816">
          <wp:simplePos x="0" y="0"/>
          <wp:positionH relativeFrom="column">
            <wp:posOffset>46355</wp:posOffset>
          </wp:positionH>
          <wp:positionV relativeFrom="paragraph">
            <wp:posOffset>-696595</wp:posOffset>
          </wp:positionV>
          <wp:extent cx="1281430" cy="674370"/>
          <wp:effectExtent l="0" t="0" r="0" b="0"/>
          <wp:wrapNone/>
          <wp:docPr id="24" name="Picture 2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E40E9" w14:textId="77777777" w:rsidR="006D18EF" w:rsidRDefault="006D18EF" w:rsidP="00AC20AC">
      <w:r>
        <w:separator/>
      </w:r>
    </w:p>
  </w:footnote>
  <w:footnote w:type="continuationSeparator" w:id="0">
    <w:p w14:paraId="2E5F922F" w14:textId="77777777" w:rsidR="006D18EF" w:rsidRDefault="006D18EF"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D613E"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2D5421E6"/>
    <w:multiLevelType w:val="hybridMultilevel"/>
    <w:tmpl w:val="877ACD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473B5"/>
    <w:multiLevelType w:val="hybridMultilevel"/>
    <w:tmpl w:val="02003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7"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4"/>
  </w:num>
  <w:num w:numId="23">
    <w:abstractNumId w:val="25"/>
  </w:num>
  <w:num w:numId="24">
    <w:abstractNumId w:val="20"/>
  </w:num>
  <w:num w:numId="25">
    <w:abstractNumId w:val="14"/>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7"/>
  </w:num>
  <w:num w:numId="31">
    <w:abstractNumId w:val="2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39B"/>
    <w:rsid w:val="000008B1"/>
    <w:rsid w:val="0000093D"/>
    <w:rsid w:val="00001149"/>
    <w:rsid w:val="00001B4C"/>
    <w:rsid w:val="00001C67"/>
    <w:rsid w:val="000038C7"/>
    <w:rsid w:val="00004880"/>
    <w:rsid w:val="00004926"/>
    <w:rsid w:val="000052CD"/>
    <w:rsid w:val="0000623F"/>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5B9"/>
    <w:rsid w:val="00047C61"/>
    <w:rsid w:val="00051137"/>
    <w:rsid w:val="000522F5"/>
    <w:rsid w:val="0005292F"/>
    <w:rsid w:val="00052F83"/>
    <w:rsid w:val="00053401"/>
    <w:rsid w:val="0005391D"/>
    <w:rsid w:val="000539E4"/>
    <w:rsid w:val="000540E6"/>
    <w:rsid w:val="00056A88"/>
    <w:rsid w:val="0005700A"/>
    <w:rsid w:val="000605B8"/>
    <w:rsid w:val="000609DF"/>
    <w:rsid w:val="00061D2A"/>
    <w:rsid w:val="00061D2F"/>
    <w:rsid w:val="00062AEF"/>
    <w:rsid w:val="00062E76"/>
    <w:rsid w:val="00063E79"/>
    <w:rsid w:val="00063F17"/>
    <w:rsid w:val="000671F2"/>
    <w:rsid w:val="00067E37"/>
    <w:rsid w:val="00071656"/>
    <w:rsid w:val="000744D5"/>
    <w:rsid w:val="00074934"/>
    <w:rsid w:val="00075649"/>
    <w:rsid w:val="0007732C"/>
    <w:rsid w:val="00077B5A"/>
    <w:rsid w:val="0008069C"/>
    <w:rsid w:val="00082876"/>
    <w:rsid w:val="00082FB3"/>
    <w:rsid w:val="00083F04"/>
    <w:rsid w:val="00084418"/>
    <w:rsid w:val="000846DE"/>
    <w:rsid w:val="00091E45"/>
    <w:rsid w:val="00092814"/>
    <w:rsid w:val="00093AA5"/>
    <w:rsid w:val="000949D0"/>
    <w:rsid w:val="00097C09"/>
    <w:rsid w:val="000A09A6"/>
    <w:rsid w:val="000A0C8F"/>
    <w:rsid w:val="000A0EE1"/>
    <w:rsid w:val="000A1C77"/>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456"/>
    <w:rsid w:val="000E7EE4"/>
    <w:rsid w:val="000F18EE"/>
    <w:rsid w:val="000F227B"/>
    <w:rsid w:val="000F262A"/>
    <w:rsid w:val="000F264D"/>
    <w:rsid w:val="000F3AF0"/>
    <w:rsid w:val="000F3C39"/>
    <w:rsid w:val="000F62DF"/>
    <w:rsid w:val="000F6888"/>
    <w:rsid w:val="000F7399"/>
    <w:rsid w:val="001026B7"/>
    <w:rsid w:val="0010316E"/>
    <w:rsid w:val="00104807"/>
    <w:rsid w:val="0010547C"/>
    <w:rsid w:val="001056A8"/>
    <w:rsid w:val="00105C8C"/>
    <w:rsid w:val="001066DE"/>
    <w:rsid w:val="00107284"/>
    <w:rsid w:val="00107A97"/>
    <w:rsid w:val="001114E1"/>
    <w:rsid w:val="001125D9"/>
    <w:rsid w:val="001135F6"/>
    <w:rsid w:val="00113C48"/>
    <w:rsid w:val="0011405D"/>
    <w:rsid w:val="001156A3"/>
    <w:rsid w:val="001169B5"/>
    <w:rsid w:val="001206F2"/>
    <w:rsid w:val="00121BD0"/>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37405"/>
    <w:rsid w:val="00140D67"/>
    <w:rsid w:val="001414B8"/>
    <w:rsid w:val="00142D9C"/>
    <w:rsid w:val="0014376A"/>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3718"/>
    <w:rsid w:val="00165F8E"/>
    <w:rsid w:val="0016673B"/>
    <w:rsid w:val="001700F5"/>
    <w:rsid w:val="001705CF"/>
    <w:rsid w:val="00170E4D"/>
    <w:rsid w:val="001713E6"/>
    <w:rsid w:val="00171686"/>
    <w:rsid w:val="00171989"/>
    <w:rsid w:val="00171EB1"/>
    <w:rsid w:val="00171F84"/>
    <w:rsid w:val="0017233E"/>
    <w:rsid w:val="00173D7E"/>
    <w:rsid w:val="0018089E"/>
    <w:rsid w:val="001812AC"/>
    <w:rsid w:val="00181DEE"/>
    <w:rsid w:val="00182DE8"/>
    <w:rsid w:val="00183B82"/>
    <w:rsid w:val="001856EE"/>
    <w:rsid w:val="00185765"/>
    <w:rsid w:val="00185886"/>
    <w:rsid w:val="00185BB6"/>
    <w:rsid w:val="00185F4C"/>
    <w:rsid w:val="001874B3"/>
    <w:rsid w:val="001903B5"/>
    <w:rsid w:val="0019196A"/>
    <w:rsid w:val="00195699"/>
    <w:rsid w:val="00195A92"/>
    <w:rsid w:val="00196C14"/>
    <w:rsid w:val="001978EC"/>
    <w:rsid w:val="001A11DC"/>
    <w:rsid w:val="001A21E6"/>
    <w:rsid w:val="001A2F92"/>
    <w:rsid w:val="001A343A"/>
    <w:rsid w:val="001A5684"/>
    <w:rsid w:val="001A619C"/>
    <w:rsid w:val="001B0645"/>
    <w:rsid w:val="001B0A6F"/>
    <w:rsid w:val="001B1820"/>
    <w:rsid w:val="001B2E2C"/>
    <w:rsid w:val="001B2E3E"/>
    <w:rsid w:val="001B309E"/>
    <w:rsid w:val="001B72E4"/>
    <w:rsid w:val="001C14A9"/>
    <w:rsid w:val="001C2ACE"/>
    <w:rsid w:val="001C371D"/>
    <w:rsid w:val="001C4336"/>
    <w:rsid w:val="001C6012"/>
    <w:rsid w:val="001C656C"/>
    <w:rsid w:val="001C6A59"/>
    <w:rsid w:val="001C7253"/>
    <w:rsid w:val="001D0421"/>
    <w:rsid w:val="001D1BBC"/>
    <w:rsid w:val="001D21A8"/>
    <w:rsid w:val="001D2355"/>
    <w:rsid w:val="001D280D"/>
    <w:rsid w:val="001D36EC"/>
    <w:rsid w:val="001D515F"/>
    <w:rsid w:val="001D5934"/>
    <w:rsid w:val="001D688B"/>
    <w:rsid w:val="001D6F60"/>
    <w:rsid w:val="001D7607"/>
    <w:rsid w:val="001D7E64"/>
    <w:rsid w:val="001E14B4"/>
    <w:rsid w:val="001E1E9C"/>
    <w:rsid w:val="001E3610"/>
    <w:rsid w:val="001E3D52"/>
    <w:rsid w:val="001E41C9"/>
    <w:rsid w:val="001E43F4"/>
    <w:rsid w:val="001E4691"/>
    <w:rsid w:val="001F0099"/>
    <w:rsid w:val="001F0CE4"/>
    <w:rsid w:val="001F1EB7"/>
    <w:rsid w:val="00201362"/>
    <w:rsid w:val="00201608"/>
    <w:rsid w:val="00201958"/>
    <w:rsid w:val="00201EFD"/>
    <w:rsid w:val="00203DF5"/>
    <w:rsid w:val="00204277"/>
    <w:rsid w:val="0020436D"/>
    <w:rsid w:val="00205911"/>
    <w:rsid w:val="00206837"/>
    <w:rsid w:val="00206886"/>
    <w:rsid w:val="00207995"/>
    <w:rsid w:val="00210147"/>
    <w:rsid w:val="00211324"/>
    <w:rsid w:val="00211412"/>
    <w:rsid w:val="0021152E"/>
    <w:rsid w:val="00212A1D"/>
    <w:rsid w:val="0021430E"/>
    <w:rsid w:val="00215ADE"/>
    <w:rsid w:val="00216195"/>
    <w:rsid w:val="00216D8A"/>
    <w:rsid w:val="00217A9A"/>
    <w:rsid w:val="00220C93"/>
    <w:rsid w:val="00220DFD"/>
    <w:rsid w:val="00222C0B"/>
    <w:rsid w:val="00222CFD"/>
    <w:rsid w:val="00223B16"/>
    <w:rsid w:val="00225502"/>
    <w:rsid w:val="00225B81"/>
    <w:rsid w:val="00227A7A"/>
    <w:rsid w:val="00230281"/>
    <w:rsid w:val="002312DA"/>
    <w:rsid w:val="00233D2B"/>
    <w:rsid w:val="00234EE9"/>
    <w:rsid w:val="00235ADA"/>
    <w:rsid w:val="00240E85"/>
    <w:rsid w:val="002447CC"/>
    <w:rsid w:val="00244BB2"/>
    <w:rsid w:val="002459EF"/>
    <w:rsid w:val="002465A3"/>
    <w:rsid w:val="00246B2E"/>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9C1"/>
    <w:rsid w:val="00273137"/>
    <w:rsid w:val="00273F79"/>
    <w:rsid w:val="00276682"/>
    <w:rsid w:val="00280AD0"/>
    <w:rsid w:val="00282529"/>
    <w:rsid w:val="00282611"/>
    <w:rsid w:val="00282E06"/>
    <w:rsid w:val="002838AD"/>
    <w:rsid w:val="0028392F"/>
    <w:rsid w:val="002922CB"/>
    <w:rsid w:val="00293907"/>
    <w:rsid w:val="00294C7D"/>
    <w:rsid w:val="00295777"/>
    <w:rsid w:val="002A0A90"/>
    <w:rsid w:val="002A3CDE"/>
    <w:rsid w:val="002A7D7B"/>
    <w:rsid w:val="002B2727"/>
    <w:rsid w:val="002B3944"/>
    <w:rsid w:val="002B3E9A"/>
    <w:rsid w:val="002B48BA"/>
    <w:rsid w:val="002B67F2"/>
    <w:rsid w:val="002B6819"/>
    <w:rsid w:val="002C001D"/>
    <w:rsid w:val="002C1BCB"/>
    <w:rsid w:val="002C2ACF"/>
    <w:rsid w:val="002C33F4"/>
    <w:rsid w:val="002C3CBD"/>
    <w:rsid w:val="002C4905"/>
    <w:rsid w:val="002C4B88"/>
    <w:rsid w:val="002C52D9"/>
    <w:rsid w:val="002C6285"/>
    <w:rsid w:val="002C6984"/>
    <w:rsid w:val="002C75CE"/>
    <w:rsid w:val="002D0461"/>
    <w:rsid w:val="002D048A"/>
    <w:rsid w:val="002D30F1"/>
    <w:rsid w:val="002D31EF"/>
    <w:rsid w:val="002D3382"/>
    <w:rsid w:val="002D57CB"/>
    <w:rsid w:val="002D6285"/>
    <w:rsid w:val="002D65EC"/>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2374"/>
    <w:rsid w:val="00302B4A"/>
    <w:rsid w:val="00303D22"/>
    <w:rsid w:val="00304834"/>
    <w:rsid w:val="00305E0E"/>
    <w:rsid w:val="00307EF5"/>
    <w:rsid w:val="00311A61"/>
    <w:rsid w:val="00312763"/>
    <w:rsid w:val="00313628"/>
    <w:rsid w:val="00315D40"/>
    <w:rsid w:val="00317B4C"/>
    <w:rsid w:val="003203ED"/>
    <w:rsid w:val="00322FF0"/>
    <w:rsid w:val="003232B6"/>
    <w:rsid w:val="003233A7"/>
    <w:rsid w:val="00325B1A"/>
    <w:rsid w:val="0032611C"/>
    <w:rsid w:val="00327095"/>
    <w:rsid w:val="00330581"/>
    <w:rsid w:val="00333B0E"/>
    <w:rsid w:val="00336A00"/>
    <w:rsid w:val="00340EAD"/>
    <w:rsid w:val="00342F02"/>
    <w:rsid w:val="0034334E"/>
    <w:rsid w:val="00343570"/>
    <w:rsid w:val="00343C23"/>
    <w:rsid w:val="00345AC0"/>
    <w:rsid w:val="0034699D"/>
    <w:rsid w:val="0034723F"/>
    <w:rsid w:val="00347551"/>
    <w:rsid w:val="00347DC6"/>
    <w:rsid w:val="00347EE2"/>
    <w:rsid w:val="003508B6"/>
    <w:rsid w:val="00350C68"/>
    <w:rsid w:val="00350F05"/>
    <w:rsid w:val="0035131D"/>
    <w:rsid w:val="0035312E"/>
    <w:rsid w:val="003533F2"/>
    <w:rsid w:val="00354524"/>
    <w:rsid w:val="00355CBD"/>
    <w:rsid w:val="00357EC2"/>
    <w:rsid w:val="00360DAB"/>
    <w:rsid w:val="00361B98"/>
    <w:rsid w:val="003625DB"/>
    <w:rsid w:val="003629AF"/>
    <w:rsid w:val="00363034"/>
    <w:rsid w:val="0036377F"/>
    <w:rsid w:val="003645EE"/>
    <w:rsid w:val="003710B5"/>
    <w:rsid w:val="003727C4"/>
    <w:rsid w:val="00373578"/>
    <w:rsid w:val="00373BEC"/>
    <w:rsid w:val="003741DD"/>
    <w:rsid w:val="00374EAD"/>
    <w:rsid w:val="00375E5B"/>
    <w:rsid w:val="0037700D"/>
    <w:rsid w:val="00377294"/>
    <w:rsid w:val="003779EC"/>
    <w:rsid w:val="003801E7"/>
    <w:rsid w:val="00380811"/>
    <w:rsid w:val="0038154D"/>
    <w:rsid w:val="00381566"/>
    <w:rsid w:val="00384E34"/>
    <w:rsid w:val="003854DE"/>
    <w:rsid w:val="00386935"/>
    <w:rsid w:val="00387125"/>
    <w:rsid w:val="00390DD5"/>
    <w:rsid w:val="003922DE"/>
    <w:rsid w:val="00392B3E"/>
    <w:rsid w:val="00393514"/>
    <w:rsid w:val="00394EFA"/>
    <w:rsid w:val="003950A5"/>
    <w:rsid w:val="00395680"/>
    <w:rsid w:val="00396D0E"/>
    <w:rsid w:val="00396D84"/>
    <w:rsid w:val="00397FB2"/>
    <w:rsid w:val="003A05E8"/>
    <w:rsid w:val="003A14BA"/>
    <w:rsid w:val="003A24E1"/>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1D97"/>
    <w:rsid w:val="003C30F4"/>
    <w:rsid w:val="003C330B"/>
    <w:rsid w:val="003C5498"/>
    <w:rsid w:val="003C7041"/>
    <w:rsid w:val="003C73E5"/>
    <w:rsid w:val="003D063B"/>
    <w:rsid w:val="003D07BF"/>
    <w:rsid w:val="003D13EF"/>
    <w:rsid w:val="003D2812"/>
    <w:rsid w:val="003D443B"/>
    <w:rsid w:val="003D4647"/>
    <w:rsid w:val="003D6D1D"/>
    <w:rsid w:val="003D6ED3"/>
    <w:rsid w:val="003D77A4"/>
    <w:rsid w:val="003E0B83"/>
    <w:rsid w:val="003E1AD4"/>
    <w:rsid w:val="003E1EAB"/>
    <w:rsid w:val="003E4892"/>
    <w:rsid w:val="003E513C"/>
    <w:rsid w:val="003E6431"/>
    <w:rsid w:val="003E6981"/>
    <w:rsid w:val="003E7459"/>
    <w:rsid w:val="003F05BF"/>
    <w:rsid w:val="003F2522"/>
    <w:rsid w:val="003F316B"/>
    <w:rsid w:val="003F3D69"/>
    <w:rsid w:val="003F789D"/>
    <w:rsid w:val="00400462"/>
    <w:rsid w:val="004034F0"/>
    <w:rsid w:val="0040426A"/>
    <w:rsid w:val="00406CD3"/>
    <w:rsid w:val="004107BE"/>
    <w:rsid w:val="00410D2F"/>
    <w:rsid w:val="004122D4"/>
    <w:rsid w:val="0041311E"/>
    <w:rsid w:val="00415E77"/>
    <w:rsid w:val="00416358"/>
    <w:rsid w:val="00416B8C"/>
    <w:rsid w:val="00420124"/>
    <w:rsid w:val="00420687"/>
    <w:rsid w:val="004219A1"/>
    <w:rsid w:val="00422066"/>
    <w:rsid w:val="00423631"/>
    <w:rsid w:val="00423EA4"/>
    <w:rsid w:val="00424650"/>
    <w:rsid w:val="00424AD2"/>
    <w:rsid w:val="00425B8E"/>
    <w:rsid w:val="00425CC2"/>
    <w:rsid w:val="004267DC"/>
    <w:rsid w:val="00426BAC"/>
    <w:rsid w:val="00426D96"/>
    <w:rsid w:val="00427D98"/>
    <w:rsid w:val="004370E8"/>
    <w:rsid w:val="00440FCC"/>
    <w:rsid w:val="004435B2"/>
    <w:rsid w:val="004439F7"/>
    <w:rsid w:val="004449D0"/>
    <w:rsid w:val="00445919"/>
    <w:rsid w:val="00445CA6"/>
    <w:rsid w:val="00446611"/>
    <w:rsid w:val="00446CC9"/>
    <w:rsid w:val="00451F15"/>
    <w:rsid w:val="00452234"/>
    <w:rsid w:val="00452DAC"/>
    <w:rsid w:val="00453340"/>
    <w:rsid w:val="00453B82"/>
    <w:rsid w:val="00453E71"/>
    <w:rsid w:val="00454591"/>
    <w:rsid w:val="004565B7"/>
    <w:rsid w:val="00457966"/>
    <w:rsid w:val="00460FC5"/>
    <w:rsid w:val="004614DD"/>
    <w:rsid w:val="00463D6C"/>
    <w:rsid w:val="00466B49"/>
    <w:rsid w:val="00466FA6"/>
    <w:rsid w:val="00467A11"/>
    <w:rsid w:val="004717C3"/>
    <w:rsid w:val="004728DB"/>
    <w:rsid w:val="004741C2"/>
    <w:rsid w:val="00475312"/>
    <w:rsid w:val="0047576A"/>
    <w:rsid w:val="00476267"/>
    <w:rsid w:val="00485C34"/>
    <w:rsid w:val="00485F75"/>
    <w:rsid w:val="00487DB9"/>
    <w:rsid w:val="004913CC"/>
    <w:rsid w:val="004932B5"/>
    <w:rsid w:val="00495BC2"/>
    <w:rsid w:val="00497120"/>
    <w:rsid w:val="004A0382"/>
    <w:rsid w:val="004A067F"/>
    <w:rsid w:val="004A0CA8"/>
    <w:rsid w:val="004A17A6"/>
    <w:rsid w:val="004A2F2E"/>
    <w:rsid w:val="004A345D"/>
    <w:rsid w:val="004A670B"/>
    <w:rsid w:val="004A7159"/>
    <w:rsid w:val="004A7733"/>
    <w:rsid w:val="004B0F67"/>
    <w:rsid w:val="004B1784"/>
    <w:rsid w:val="004B20DE"/>
    <w:rsid w:val="004B48F2"/>
    <w:rsid w:val="004B5894"/>
    <w:rsid w:val="004B5E64"/>
    <w:rsid w:val="004B6783"/>
    <w:rsid w:val="004B695B"/>
    <w:rsid w:val="004B7901"/>
    <w:rsid w:val="004B7ED0"/>
    <w:rsid w:val="004C132A"/>
    <w:rsid w:val="004C192A"/>
    <w:rsid w:val="004C1D5E"/>
    <w:rsid w:val="004C4142"/>
    <w:rsid w:val="004C43B6"/>
    <w:rsid w:val="004C51A4"/>
    <w:rsid w:val="004C5E35"/>
    <w:rsid w:val="004D2A9D"/>
    <w:rsid w:val="004D301A"/>
    <w:rsid w:val="004D3B8B"/>
    <w:rsid w:val="004D3C02"/>
    <w:rsid w:val="004D538D"/>
    <w:rsid w:val="004D5ABC"/>
    <w:rsid w:val="004D5E62"/>
    <w:rsid w:val="004D6503"/>
    <w:rsid w:val="004E2953"/>
    <w:rsid w:val="004E3443"/>
    <w:rsid w:val="004E3513"/>
    <w:rsid w:val="004E3685"/>
    <w:rsid w:val="004E4A96"/>
    <w:rsid w:val="004E7162"/>
    <w:rsid w:val="004E795F"/>
    <w:rsid w:val="004F134B"/>
    <w:rsid w:val="004F2E67"/>
    <w:rsid w:val="004F483F"/>
    <w:rsid w:val="004F4F1C"/>
    <w:rsid w:val="004F7414"/>
    <w:rsid w:val="00500086"/>
    <w:rsid w:val="005009EF"/>
    <w:rsid w:val="00503764"/>
    <w:rsid w:val="0050641D"/>
    <w:rsid w:val="00506852"/>
    <w:rsid w:val="0051044D"/>
    <w:rsid w:val="00510D9B"/>
    <w:rsid w:val="00510F9E"/>
    <w:rsid w:val="00511219"/>
    <w:rsid w:val="00511536"/>
    <w:rsid w:val="00512527"/>
    <w:rsid w:val="005136D1"/>
    <w:rsid w:val="00514720"/>
    <w:rsid w:val="00515D36"/>
    <w:rsid w:val="00515E8B"/>
    <w:rsid w:val="00515FFE"/>
    <w:rsid w:val="005166E1"/>
    <w:rsid w:val="00517122"/>
    <w:rsid w:val="005204A4"/>
    <w:rsid w:val="00521F65"/>
    <w:rsid w:val="00524192"/>
    <w:rsid w:val="005261EF"/>
    <w:rsid w:val="0053012B"/>
    <w:rsid w:val="00531A16"/>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57B64"/>
    <w:rsid w:val="00560F47"/>
    <w:rsid w:val="0056151C"/>
    <w:rsid w:val="005617D1"/>
    <w:rsid w:val="005622A9"/>
    <w:rsid w:val="005636BC"/>
    <w:rsid w:val="00564201"/>
    <w:rsid w:val="00564815"/>
    <w:rsid w:val="00564ECA"/>
    <w:rsid w:val="00565FA7"/>
    <w:rsid w:val="00566B20"/>
    <w:rsid w:val="00566F6D"/>
    <w:rsid w:val="00567460"/>
    <w:rsid w:val="00567F88"/>
    <w:rsid w:val="005716CC"/>
    <w:rsid w:val="00571F5D"/>
    <w:rsid w:val="00573DF5"/>
    <w:rsid w:val="00574689"/>
    <w:rsid w:val="00575676"/>
    <w:rsid w:val="00577616"/>
    <w:rsid w:val="0058269B"/>
    <w:rsid w:val="005831F0"/>
    <w:rsid w:val="00584260"/>
    <w:rsid w:val="00587309"/>
    <w:rsid w:val="00592286"/>
    <w:rsid w:val="0059295D"/>
    <w:rsid w:val="005944E8"/>
    <w:rsid w:val="00594E96"/>
    <w:rsid w:val="00595F87"/>
    <w:rsid w:val="00596830"/>
    <w:rsid w:val="005968FF"/>
    <w:rsid w:val="00597A85"/>
    <w:rsid w:val="005A00E3"/>
    <w:rsid w:val="005A12CE"/>
    <w:rsid w:val="005A23BE"/>
    <w:rsid w:val="005A2407"/>
    <w:rsid w:val="005A4747"/>
    <w:rsid w:val="005A546A"/>
    <w:rsid w:val="005B0E1A"/>
    <w:rsid w:val="005B1338"/>
    <w:rsid w:val="005B1A00"/>
    <w:rsid w:val="005B1C28"/>
    <w:rsid w:val="005B31D4"/>
    <w:rsid w:val="005B52D1"/>
    <w:rsid w:val="005B5F78"/>
    <w:rsid w:val="005B6CB6"/>
    <w:rsid w:val="005C30DE"/>
    <w:rsid w:val="005C3226"/>
    <w:rsid w:val="005C3ACC"/>
    <w:rsid w:val="005C3BB9"/>
    <w:rsid w:val="005C3C62"/>
    <w:rsid w:val="005C4288"/>
    <w:rsid w:val="005C51B7"/>
    <w:rsid w:val="005C5C96"/>
    <w:rsid w:val="005C6A11"/>
    <w:rsid w:val="005C7404"/>
    <w:rsid w:val="005C7F48"/>
    <w:rsid w:val="005D0748"/>
    <w:rsid w:val="005D321B"/>
    <w:rsid w:val="005D37AE"/>
    <w:rsid w:val="005D4890"/>
    <w:rsid w:val="005D59EF"/>
    <w:rsid w:val="005D72AE"/>
    <w:rsid w:val="005D7728"/>
    <w:rsid w:val="005E0D83"/>
    <w:rsid w:val="005E26EE"/>
    <w:rsid w:val="005E3DC7"/>
    <w:rsid w:val="005E4F4E"/>
    <w:rsid w:val="005F14D7"/>
    <w:rsid w:val="005F1D36"/>
    <w:rsid w:val="005F20CE"/>
    <w:rsid w:val="005F27A5"/>
    <w:rsid w:val="005F555A"/>
    <w:rsid w:val="005F6C24"/>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7B74"/>
    <w:rsid w:val="0062004D"/>
    <w:rsid w:val="00620589"/>
    <w:rsid w:val="006206DE"/>
    <w:rsid w:val="006214E5"/>
    <w:rsid w:val="006222AE"/>
    <w:rsid w:val="0062263F"/>
    <w:rsid w:val="00622FAE"/>
    <w:rsid w:val="00623954"/>
    <w:rsid w:val="00623B26"/>
    <w:rsid w:val="006244BC"/>
    <w:rsid w:val="00624FAA"/>
    <w:rsid w:val="00626635"/>
    <w:rsid w:val="006309C9"/>
    <w:rsid w:val="00630DF6"/>
    <w:rsid w:val="00630F4A"/>
    <w:rsid w:val="00634FCF"/>
    <w:rsid w:val="006352BE"/>
    <w:rsid w:val="00636C4E"/>
    <w:rsid w:val="00636D25"/>
    <w:rsid w:val="00636DFC"/>
    <w:rsid w:val="006371D6"/>
    <w:rsid w:val="00637DCF"/>
    <w:rsid w:val="0064044E"/>
    <w:rsid w:val="00640A3F"/>
    <w:rsid w:val="0064105F"/>
    <w:rsid w:val="0064163B"/>
    <w:rsid w:val="006423B4"/>
    <w:rsid w:val="00642454"/>
    <w:rsid w:val="006446C7"/>
    <w:rsid w:val="00644770"/>
    <w:rsid w:val="00644E43"/>
    <w:rsid w:val="006506F9"/>
    <w:rsid w:val="00651474"/>
    <w:rsid w:val="006515FE"/>
    <w:rsid w:val="0065164D"/>
    <w:rsid w:val="006538FA"/>
    <w:rsid w:val="00653948"/>
    <w:rsid w:val="00653985"/>
    <w:rsid w:val="00654890"/>
    <w:rsid w:val="006553EC"/>
    <w:rsid w:val="00655A2A"/>
    <w:rsid w:val="00655D06"/>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87E2B"/>
    <w:rsid w:val="0069117F"/>
    <w:rsid w:val="006916C8"/>
    <w:rsid w:val="00691D01"/>
    <w:rsid w:val="00691FA9"/>
    <w:rsid w:val="006933AD"/>
    <w:rsid w:val="00694089"/>
    <w:rsid w:val="006948BD"/>
    <w:rsid w:val="006949C0"/>
    <w:rsid w:val="00694E45"/>
    <w:rsid w:val="00695382"/>
    <w:rsid w:val="0069728F"/>
    <w:rsid w:val="006A1192"/>
    <w:rsid w:val="006A14B8"/>
    <w:rsid w:val="006A1546"/>
    <w:rsid w:val="006A40CF"/>
    <w:rsid w:val="006A478C"/>
    <w:rsid w:val="006A504A"/>
    <w:rsid w:val="006A5389"/>
    <w:rsid w:val="006A5470"/>
    <w:rsid w:val="006A7538"/>
    <w:rsid w:val="006B2872"/>
    <w:rsid w:val="006B433C"/>
    <w:rsid w:val="006B5355"/>
    <w:rsid w:val="006B6181"/>
    <w:rsid w:val="006B7513"/>
    <w:rsid w:val="006B7670"/>
    <w:rsid w:val="006B7E6A"/>
    <w:rsid w:val="006C2244"/>
    <w:rsid w:val="006C35C9"/>
    <w:rsid w:val="006C36DB"/>
    <w:rsid w:val="006C3970"/>
    <w:rsid w:val="006C57AE"/>
    <w:rsid w:val="006C58C9"/>
    <w:rsid w:val="006D0655"/>
    <w:rsid w:val="006D091C"/>
    <w:rsid w:val="006D0D5C"/>
    <w:rsid w:val="006D18EF"/>
    <w:rsid w:val="006D1C45"/>
    <w:rsid w:val="006D1CB9"/>
    <w:rsid w:val="006D27C4"/>
    <w:rsid w:val="006D312E"/>
    <w:rsid w:val="006D38C6"/>
    <w:rsid w:val="006D3D3F"/>
    <w:rsid w:val="006D4B25"/>
    <w:rsid w:val="006D58B2"/>
    <w:rsid w:val="006D5D2F"/>
    <w:rsid w:val="006D6994"/>
    <w:rsid w:val="006D7928"/>
    <w:rsid w:val="006D7CC1"/>
    <w:rsid w:val="006E5466"/>
    <w:rsid w:val="006E6C85"/>
    <w:rsid w:val="006F0797"/>
    <w:rsid w:val="006F0D6D"/>
    <w:rsid w:val="006F1720"/>
    <w:rsid w:val="006F388B"/>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25B4"/>
    <w:rsid w:val="007125DD"/>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3789F"/>
    <w:rsid w:val="00743DC3"/>
    <w:rsid w:val="00744C0F"/>
    <w:rsid w:val="00747680"/>
    <w:rsid w:val="00747BAA"/>
    <w:rsid w:val="0075025B"/>
    <w:rsid w:val="00751891"/>
    <w:rsid w:val="00751D6F"/>
    <w:rsid w:val="00752614"/>
    <w:rsid w:val="00756793"/>
    <w:rsid w:val="00757CF0"/>
    <w:rsid w:val="00760A75"/>
    <w:rsid w:val="0076159A"/>
    <w:rsid w:val="00761D18"/>
    <w:rsid w:val="007641E9"/>
    <w:rsid w:val="00765B6E"/>
    <w:rsid w:val="00765CFA"/>
    <w:rsid w:val="007670D9"/>
    <w:rsid w:val="00767A9F"/>
    <w:rsid w:val="0077093B"/>
    <w:rsid w:val="007709BA"/>
    <w:rsid w:val="00773154"/>
    <w:rsid w:val="00774F7E"/>
    <w:rsid w:val="0077693F"/>
    <w:rsid w:val="007774EA"/>
    <w:rsid w:val="007801DB"/>
    <w:rsid w:val="00780ECF"/>
    <w:rsid w:val="00782B89"/>
    <w:rsid w:val="00786594"/>
    <w:rsid w:val="007870F1"/>
    <w:rsid w:val="00790BB8"/>
    <w:rsid w:val="00792C5E"/>
    <w:rsid w:val="007935BF"/>
    <w:rsid w:val="0079427E"/>
    <w:rsid w:val="00794A72"/>
    <w:rsid w:val="007961C7"/>
    <w:rsid w:val="00797A98"/>
    <w:rsid w:val="00797AB0"/>
    <w:rsid w:val="007A105C"/>
    <w:rsid w:val="007A1ED9"/>
    <w:rsid w:val="007A2F18"/>
    <w:rsid w:val="007A46F3"/>
    <w:rsid w:val="007A6136"/>
    <w:rsid w:val="007A7B8A"/>
    <w:rsid w:val="007A7C92"/>
    <w:rsid w:val="007B13E5"/>
    <w:rsid w:val="007B1FD1"/>
    <w:rsid w:val="007B31EB"/>
    <w:rsid w:val="007B36FD"/>
    <w:rsid w:val="007B4742"/>
    <w:rsid w:val="007B4C79"/>
    <w:rsid w:val="007B4C7B"/>
    <w:rsid w:val="007B6251"/>
    <w:rsid w:val="007C1E08"/>
    <w:rsid w:val="007C4524"/>
    <w:rsid w:val="007C59CC"/>
    <w:rsid w:val="007C6BB0"/>
    <w:rsid w:val="007C6C9A"/>
    <w:rsid w:val="007D147B"/>
    <w:rsid w:val="007D23F7"/>
    <w:rsid w:val="007D55D9"/>
    <w:rsid w:val="007D5774"/>
    <w:rsid w:val="007D5DB7"/>
    <w:rsid w:val="007E0657"/>
    <w:rsid w:val="007E100D"/>
    <w:rsid w:val="007E2B70"/>
    <w:rsid w:val="007E2CC4"/>
    <w:rsid w:val="007E362A"/>
    <w:rsid w:val="007E40F5"/>
    <w:rsid w:val="007E456E"/>
    <w:rsid w:val="007E540D"/>
    <w:rsid w:val="007E68D6"/>
    <w:rsid w:val="007E6E8D"/>
    <w:rsid w:val="007E7943"/>
    <w:rsid w:val="007F1248"/>
    <w:rsid w:val="007F1A33"/>
    <w:rsid w:val="007F2D39"/>
    <w:rsid w:val="007F3577"/>
    <w:rsid w:val="007F36C9"/>
    <w:rsid w:val="007F393D"/>
    <w:rsid w:val="007F5D6C"/>
    <w:rsid w:val="007F653C"/>
    <w:rsid w:val="007F7480"/>
    <w:rsid w:val="007F7AF2"/>
    <w:rsid w:val="007F7BEB"/>
    <w:rsid w:val="007F7FCE"/>
    <w:rsid w:val="00801DCC"/>
    <w:rsid w:val="008024DA"/>
    <w:rsid w:val="00802730"/>
    <w:rsid w:val="00802A43"/>
    <w:rsid w:val="0080369A"/>
    <w:rsid w:val="00803D75"/>
    <w:rsid w:val="00804918"/>
    <w:rsid w:val="00804F4D"/>
    <w:rsid w:val="00805253"/>
    <w:rsid w:val="008065E7"/>
    <w:rsid w:val="00806E42"/>
    <w:rsid w:val="00806EF5"/>
    <w:rsid w:val="008106E9"/>
    <w:rsid w:val="008109A0"/>
    <w:rsid w:val="00811C57"/>
    <w:rsid w:val="0081344A"/>
    <w:rsid w:val="0081367F"/>
    <w:rsid w:val="008161A1"/>
    <w:rsid w:val="00816DEE"/>
    <w:rsid w:val="00817BB1"/>
    <w:rsid w:val="00817C8B"/>
    <w:rsid w:val="008201A6"/>
    <w:rsid w:val="008212B0"/>
    <w:rsid w:val="00824AF8"/>
    <w:rsid w:val="008264A5"/>
    <w:rsid w:val="00826B48"/>
    <w:rsid w:val="00827420"/>
    <w:rsid w:val="00827650"/>
    <w:rsid w:val="00827857"/>
    <w:rsid w:val="008300EA"/>
    <w:rsid w:val="00830BC7"/>
    <w:rsid w:val="0083227D"/>
    <w:rsid w:val="00832449"/>
    <w:rsid w:val="008348F8"/>
    <w:rsid w:val="00834EA5"/>
    <w:rsid w:val="00837982"/>
    <w:rsid w:val="00840637"/>
    <w:rsid w:val="00840C95"/>
    <w:rsid w:val="00840E56"/>
    <w:rsid w:val="008413DC"/>
    <w:rsid w:val="00842AB6"/>
    <w:rsid w:val="00842E0E"/>
    <w:rsid w:val="00843631"/>
    <w:rsid w:val="008468E5"/>
    <w:rsid w:val="0084734C"/>
    <w:rsid w:val="00847601"/>
    <w:rsid w:val="00851A3F"/>
    <w:rsid w:val="008532B8"/>
    <w:rsid w:val="0085600B"/>
    <w:rsid w:val="00865371"/>
    <w:rsid w:val="008719A6"/>
    <w:rsid w:val="00871F5F"/>
    <w:rsid w:val="00872A99"/>
    <w:rsid w:val="0087331C"/>
    <w:rsid w:val="00873CC4"/>
    <w:rsid w:val="0087597B"/>
    <w:rsid w:val="00876607"/>
    <w:rsid w:val="00880876"/>
    <w:rsid w:val="00881023"/>
    <w:rsid w:val="008830EB"/>
    <w:rsid w:val="00883E76"/>
    <w:rsid w:val="008852D3"/>
    <w:rsid w:val="00885A1C"/>
    <w:rsid w:val="00885FA0"/>
    <w:rsid w:val="00887259"/>
    <w:rsid w:val="008878D3"/>
    <w:rsid w:val="0089180C"/>
    <w:rsid w:val="0089198C"/>
    <w:rsid w:val="008920E0"/>
    <w:rsid w:val="00892564"/>
    <w:rsid w:val="00894EF1"/>
    <w:rsid w:val="00894FCF"/>
    <w:rsid w:val="0089732B"/>
    <w:rsid w:val="008A0568"/>
    <w:rsid w:val="008A2C61"/>
    <w:rsid w:val="008A36B2"/>
    <w:rsid w:val="008A433C"/>
    <w:rsid w:val="008A4622"/>
    <w:rsid w:val="008A4D74"/>
    <w:rsid w:val="008A6399"/>
    <w:rsid w:val="008A6F7D"/>
    <w:rsid w:val="008A7841"/>
    <w:rsid w:val="008B1527"/>
    <w:rsid w:val="008B1675"/>
    <w:rsid w:val="008B1711"/>
    <w:rsid w:val="008B2801"/>
    <w:rsid w:val="008B47AB"/>
    <w:rsid w:val="008B65DF"/>
    <w:rsid w:val="008C0490"/>
    <w:rsid w:val="008C1B79"/>
    <w:rsid w:val="008C254D"/>
    <w:rsid w:val="008C42F6"/>
    <w:rsid w:val="008C4842"/>
    <w:rsid w:val="008C4FE9"/>
    <w:rsid w:val="008C574C"/>
    <w:rsid w:val="008D5AE5"/>
    <w:rsid w:val="008D6850"/>
    <w:rsid w:val="008E125C"/>
    <w:rsid w:val="008E1894"/>
    <w:rsid w:val="008E456A"/>
    <w:rsid w:val="008E50CF"/>
    <w:rsid w:val="008E5230"/>
    <w:rsid w:val="008E54B7"/>
    <w:rsid w:val="008E5675"/>
    <w:rsid w:val="008E5CC4"/>
    <w:rsid w:val="008F0008"/>
    <w:rsid w:val="008F136D"/>
    <w:rsid w:val="008F1C11"/>
    <w:rsid w:val="008F589D"/>
    <w:rsid w:val="008F7781"/>
    <w:rsid w:val="009007BB"/>
    <w:rsid w:val="00900DF2"/>
    <w:rsid w:val="00901330"/>
    <w:rsid w:val="00901636"/>
    <w:rsid w:val="009026CB"/>
    <w:rsid w:val="0090434F"/>
    <w:rsid w:val="00906C9A"/>
    <w:rsid w:val="009070A4"/>
    <w:rsid w:val="009104F8"/>
    <w:rsid w:val="0091077A"/>
    <w:rsid w:val="00912250"/>
    <w:rsid w:val="00912311"/>
    <w:rsid w:val="00913621"/>
    <w:rsid w:val="00913999"/>
    <w:rsid w:val="0091427D"/>
    <w:rsid w:val="009159E2"/>
    <w:rsid w:val="00915A70"/>
    <w:rsid w:val="0092129D"/>
    <w:rsid w:val="00921549"/>
    <w:rsid w:val="0092157B"/>
    <w:rsid w:val="009228F0"/>
    <w:rsid w:val="009253FA"/>
    <w:rsid w:val="009258E3"/>
    <w:rsid w:val="00927877"/>
    <w:rsid w:val="00927B37"/>
    <w:rsid w:val="009303BF"/>
    <w:rsid w:val="009314AE"/>
    <w:rsid w:val="0093197F"/>
    <w:rsid w:val="00931F2C"/>
    <w:rsid w:val="0093355D"/>
    <w:rsid w:val="00934BBF"/>
    <w:rsid w:val="00935523"/>
    <w:rsid w:val="00937F20"/>
    <w:rsid w:val="0094074B"/>
    <w:rsid w:val="00940766"/>
    <w:rsid w:val="00940F4E"/>
    <w:rsid w:val="00942509"/>
    <w:rsid w:val="00942786"/>
    <w:rsid w:val="0094318F"/>
    <w:rsid w:val="00943B52"/>
    <w:rsid w:val="009440B8"/>
    <w:rsid w:val="009455F7"/>
    <w:rsid w:val="00946EC7"/>
    <w:rsid w:val="0094755B"/>
    <w:rsid w:val="00947D53"/>
    <w:rsid w:val="0095485F"/>
    <w:rsid w:val="00954955"/>
    <w:rsid w:val="0095639B"/>
    <w:rsid w:val="009571E8"/>
    <w:rsid w:val="009574F4"/>
    <w:rsid w:val="00961698"/>
    <w:rsid w:val="0096397A"/>
    <w:rsid w:val="00965611"/>
    <w:rsid w:val="0096728E"/>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2D90"/>
    <w:rsid w:val="009835AC"/>
    <w:rsid w:val="00984795"/>
    <w:rsid w:val="0098510B"/>
    <w:rsid w:val="0098574B"/>
    <w:rsid w:val="00986F79"/>
    <w:rsid w:val="00987E72"/>
    <w:rsid w:val="00991233"/>
    <w:rsid w:val="00991273"/>
    <w:rsid w:val="00991980"/>
    <w:rsid w:val="00992014"/>
    <w:rsid w:val="0099321E"/>
    <w:rsid w:val="00994553"/>
    <w:rsid w:val="00994A75"/>
    <w:rsid w:val="00995520"/>
    <w:rsid w:val="009963A7"/>
    <w:rsid w:val="009A18FD"/>
    <w:rsid w:val="009A215C"/>
    <w:rsid w:val="009A2840"/>
    <w:rsid w:val="009A2937"/>
    <w:rsid w:val="009A38FA"/>
    <w:rsid w:val="009A401F"/>
    <w:rsid w:val="009A4251"/>
    <w:rsid w:val="009A52A7"/>
    <w:rsid w:val="009A5441"/>
    <w:rsid w:val="009A6168"/>
    <w:rsid w:val="009A71FD"/>
    <w:rsid w:val="009B0060"/>
    <w:rsid w:val="009B1262"/>
    <w:rsid w:val="009B3E72"/>
    <w:rsid w:val="009B4F83"/>
    <w:rsid w:val="009B7189"/>
    <w:rsid w:val="009C1456"/>
    <w:rsid w:val="009C230B"/>
    <w:rsid w:val="009C231B"/>
    <w:rsid w:val="009C2963"/>
    <w:rsid w:val="009C3712"/>
    <w:rsid w:val="009C4969"/>
    <w:rsid w:val="009C6256"/>
    <w:rsid w:val="009C6C14"/>
    <w:rsid w:val="009C77F1"/>
    <w:rsid w:val="009D0D70"/>
    <w:rsid w:val="009D2D6E"/>
    <w:rsid w:val="009D4931"/>
    <w:rsid w:val="009D5BA7"/>
    <w:rsid w:val="009E10D8"/>
    <w:rsid w:val="009E1A76"/>
    <w:rsid w:val="009E1F5A"/>
    <w:rsid w:val="009E2048"/>
    <w:rsid w:val="009E220F"/>
    <w:rsid w:val="009E2CC5"/>
    <w:rsid w:val="009E4466"/>
    <w:rsid w:val="009E46FF"/>
    <w:rsid w:val="009E4888"/>
    <w:rsid w:val="009E5155"/>
    <w:rsid w:val="009E60FD"/>
    <w:rsid w:val="009E6D50"/>
    <w:rsid w:val="009E7DB9"/>
    <w:rsid w:val="009F0225"/>
    <w:rsid w:val="009F0493"/>
    <w:rsid w:val="009F13F9"/>
    <w:rsid w:val="009F1FEF"/>
    <w:rsid w:val="009F26E7"/>
    <w:rsid w:val="009F2D7F"/>
    <w:rsid w:val="009F3B22"/>
    <w:rsid w:val="009F3BE8"/>
    <w:rsid w:val="009F3DD5"/>
    <w:rsid w:val="00A01D21"/>
    <w:rsid w:val="00A02310"/>
    <w:rsid w:val="00A07EAB"/>
    <w:rsid w:val="00A100E1"/>
    <w:rsid w:val="00A101DD"/>
    <w:rsid w:val="00A110ED"/>
    <w:rsid w:val="00A1161F"/>
    <w:rsid w:val="00A1199A"/>
    <w:rsid w:val="00A1311C"/>
    <w:rsid w:val="00A133B1"/>
    <w:rsid w:val="00A14900"/>
    <w:rsid w:val="00A14CD7"/>
    <w:rsid w:val="00A14FEF"/>
    <w:rsid w:val="00A1635E"/>
    <w:rsid w:val="00A20735"/>
    <w:rsid w:val="00A20AD5"/>
    <w:rsid w:val="00A20FD2"/>
    <w:rsid w:val="00A243E5"/>
    <w:rsid w:val="00A24B35"/>
    <w:rsid w:val="00A24D66"/>
    <w:rsid w:val="00A306A4"/>
    <w:rsid w:val="00A30E13"/>
    <w:rsid w:val="00A31472"/>
    <w:rsid w:val="00A31533"/>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149"/>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3"/>
    <w:rsid w:val="00A73146"/>
    <w:rsid w:val="00A749DF"/>
    <w:rsid w:val="00A74DA5"/>
    <w:rsid w:val="00A80A29"/>
    <w:rsid w:val="00A81F7A"/>
    <w:rsid w:val="00A82947"/>
    <w:rsid w:val="00A857F4"/>
    <w:rsid w:val="00A85C91"/>
    <w:rsid w:val="00A86F41"/>
    <w:rsid w:val="00A914E7"/>
    <w:rsid w:val="00A92A00"/>
    <w:rsid w:val="00A95369"/>
    <w:rsid w:val="00A96356"/>
    <w:rsid w:val="00A96BF7"/>
    <w:rsid w:val="00A9749D"/>
    <w:rsid w:val="00AA10F3"/>
    <w:rsid w:val="00AA175B"/>
    <w:rsid w:val="00AA31B6"/>
    <w:rsid w:val="00AA3C26"/>
    <w:rsid w:val="00AA4904"/>
    <w:rsid w:val="00AA54CF"/>
    <w:rsid w:val="00AA6FBD"/>
    <w:rsid w:val="00AB1DB0"/>
    <w:rsid w:val="00AB1F6E"/>
    <w:rsid w:val="00AB2ADD"/>
    <w:rsid w:val="00AB3D0F"/>
    <w:rsid w:val="00AB4CB3"/>
    <w:rsid w:val="00AB702E"/>
    <w:rsid w:val="00AB7CF0"/>
    <w:rsid w:val="00AC1ADC"/>
    <w:rsid w:val="00AC20AC"/>
    <w:rsid w:val="00AC2EBC"/>
    <w:rsid w:val="00AC3240"/>
    <w:rsid w:val="00AC557F"/>
    <w:rsid w:val="00AC6116"/>
    <w:rsid w:val="00AC631A"/>
    <w:rsid w:val="00AC6869"/>
    <w:rsid w:val="00AC6B65"/>
    <w:rsid w:val="00AC740D"/>
    <w:rsid w:val="00AC7F4C"/>
    <w:rsid w:val="00AD1770"/>
    <w:rsid w:val="00AD2D12"/>
    <w:rsid w:val="00AD58F0"/>
    <w:rsid w:val="00AD68BD"/>
    <w:rsid w:val="00AD6B28"/>
    <w:rsid w:val="00AD78E1"/>
    <w:rsid w:val="00AE1321"/>
    <w:rsid w:val="00AE3112"/>
    <w:rsid w:val="00AE3DC9"/>
    <w:rsid w:val="00AE4467"/>
    <w:rsid w:val="00AE59B8"/>
    <w:rsid w:val="00AE7505"/>
    <w:rsid w:val="00AF0668"/>
    <w:rsid w:val="00AF0876"/>
    <w:rsid w:val="00AF131D"/>
    <w:rsid w:val="00AF2790"/>
    <w:rsid w:val="00AF49B3"/>
    <w:rsid w:val="00AF4BDB"/>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2EF8"/>
    <w:rsid w:val="00B13B67"/>
    <w:rsid w:val="00B13FB5"/>
    <w:rsid w:val="00B1573B"/>
    <w:rsid w:val="00B16241"/>
    <w:rsid w:val="00B168EF"/>
    <w:rsid w:val="00B20246"/>
    <w:rsid w:val="00B22A26"/>
    <w:rsid w:val="00B23065"/>
    <w:rsid w:val="00B23224"/>
    <w:rsid w:val="00B23C5E"/>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37628"/>
    <w:rsid w:val="00B408C6"/>
    <w:rsid w:val="00B408FE"/>
    <w:rsid w:val="00B40E0F"/>
    <w:rsid w:val="00B417B5"/>
    <w:rsid w:val="00B43753"/>
    <w:rsid w:val="00B45553"/>
    <w:rsid w:val="00B4580E"/>
    <w:rsid w:val="00B46058"/>
    <w:rsid w:val="00B464D9"/>
    <w:rsid w:val="00B46C14"/>
    <w:rsid w:val="00B47E23"/>
    <w:rsid w:val="00B5546E"/>
    <w:rsid w:val="00B55C7D"/>
    <w:rsid w:val="00B576C1"/>
    <w:rsid w:val="00B57B94"/>
    <w:rsid w:val="00B60619"/>
    <w:rsid w:val="00B607BF"/>
    <w:rsid w:val="00B60845"/>
    <w:rsid w:val="00B61F02"/>
    <w:rsid w:val="00B63D8F"/>
    <w:rsid w:val="00B65EC9"/>
    <w:rsid w:val="00B66813"/>
    <w:rsid w:val="00B671FB"/>
    <w:rsid w:val="00B67728"/>
    <w:rsid w:val="00B703BD"/>
    <w:rsid w:val="00B7171E"/>
    <w:rsid w:val="00B725E6"/>
    <w:rsid w:val="00B7407B"/>
    <w:rsid w:val="00B746D3"/>
    <w:rsid w:val="00B7494A"/>
    <w:rsid w:val="00B75B31"/>
    <w:rsid w:val="00B80F75"/>
    <w:rsid w:val="00B8227B"/>
    <w:rsid w:val="00B82DDD"/>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A73AF"/>
    <w:rsid w:val="00BB0E20"/>
    <w:rsid w:val="00BB2872"/>
    <w:rsid w:val="00BB2BC0"/>
    <w:rsid w:val="00BB2CCD"/>
    <w:rsid w:val="00BB364B"/>
    <w:rsid w:val="00BB7042"/>
    <w:rsid w:val="00BC0E7A"/>
    <w:rsid w:val="00BC25B6"/>
    <w:rsid w:val="00BC2EDF"/>
    <w:rsid w:val="00BC392A"/>
    <w:rsid w:val="00BC3EA9"/>
    <w:rsid w:val="00BC79AB"/>
    <w:rsid w:val="00BC7B99"/>
    <w:rsid w:val="00BC7F12"/>
    <w:rsid w:val="00BD02B8"/>
    <w:rsid w:val="00BD2D7A"/>
    <w:rsid w:val="00BD3C24"/>
    <w:rsid w:val="00BD5846"/>
    <w:rsid w:val="00BD6239"/>
    <w:rsid w:val="00BD624F"/>
    <w:rsid w:val="00BE0DE0"/>
    <w:rsid w:val="00BE4000"/>
    <w:rsid w:val="00BE4E27"/>
    <w:rsid w:val="00BF1A09"/>
    <w:rsid w:val="00BF1EF1"/>
    <w:rsid w:val="00BF4539"/>
    <w:rsid w:val="00BF5D78"/>
    <w:rsid w:val="00BF5E81"/>
    <w:rsid w:val="00BF67B8"/>
    <w:rsid w:val="00C0099D"/>
    <w:rsid w:val="00C00A2C"/>
    <w:rsid w:val="00C03B1C"/>
    <w:rsid w:val="00C03D38"/>
    <w:rsid w:val="00C03FBF"/>
    <w:rsid w:val="00C04D85"/>
    <w:rsid w:val="00C054C1"/>
    <w:rsid w:val="00C07EE7"/>
    <w:rsid w:val="00C102DF"/>
    <w:rsid w:val="00C10E62"/>
    <w:rsid w:val="00C11427"/>
    <w:rsid w:val="00C116D4"/>
    <w:rsid w:val="00C1239E"/>
    <w:rsid w:val="00C1289F"/>
    <w:rsid w:val="00C129FB"/>
    <w:rsid w:val="00C12A31"/>
    <w:rsid w:val="00C12A6F"/>
    <w:rsid w:val="00C12D7B"/>
    <w:rsid w:val="00C14174"/>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44F40"/>
    <w:rsid w:val="00C45F4A"/>
    <w:rsid w:val="00C52140"/>
    <w:rsid w:val="00C52F10"/>
    <w:rsid w:val="00C546F4"/>
    <w:rsid w:val="00C54B0B"/>
    <w:rsid w:val="00C54C0A"/>
    <w:rsid w:val="00C57A68"/>
    <w:rsid w:val="00C62096"/>
    <w:rsid w:val="00C62BBC"/>
    <w:rsid w:val="00C62C5E"/>
    <w:rsid w:val="00C63983"/>
    <w:rsid w:val="00C63BD8"/>
    <w:rsid w:val="00C64D6B"/>
    <w:rsid w:val="00C66732"/>
    <w:rsid w:val="00C67BCC"/>
    <w:rsid w:val="00C7374A"/>
    <w:rsid w:val="00C74186"/>
    <w:rsid w:val="00C759C9"/>
    <w:rsid w:val="00C80EB6"/>
    <w:rsid w:val="00C818D8"/>
    <w:rsid w:val="00C83BA2"/>
    <w:rsid w:val="00C847D2"/>
    <w:rsid w:val="00C85520"/>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24AE"/>
    <w:rsid w:val="00CB3DA1"/>
    <w:rsid w:val="00CB439F"/>
    <w:rsid w:val="00CB4EC7"/>
    <w:rsid w:val="00CB5E11"/>
    <w:rsid w:val="00CB6AA8"/>
    <w:rsid w:val="00CC02CE"/>
    <w:rsid w:val="00CC3655"/>
    <w:rsid w:val="00CC3E45"/>
    <w:rsid w:val="00CC5ED0"/>
    <w:rsid w:val="00CC74AE"/>
    <w:rsid w:val="00CC77AC"/>
    <w:rsid w:val="00CD0627"/>
    <w:rsid w:val="00CD217A"/>
    <w:rsid w:val="00CD385E"/>
    <w:rsid w:val="00CD5A42"/>
    <w:rsid w:val="00CD5B90"/>
    <w:rsid w:val="00CD6803"/>
    <w:rsid w:val="00CD69AC"/>
    <w:rsid w:val="00CE0DC4"/>
    <w:rsid w:val="00CE2CBC"/>
    <w:rsid w:val="00CE41A3"/>
    <w:rsid w:val="00CE4F02"/>
    <w:rsid w:val="00CF0292"/>
    <w:rsid w:val="00CF0DA0"/>
    <w:rsid w:val="00CF1827"/>
    <w:rsid w:val="00CF51EF"/>
    <w:rsid w:val="00CF55FA"/>
    <w:rsid w:val="00CF576E"/>
    <w:rsid w:val="00CF7F1D"/>
    <w:rsid w:val="00D00307"/>
    <w:rsid w:val="00D00B61"/>
    <w:rsid w:val="00D01519"/>
    <w:rsid w:val="00D0335E"/>
    <w:rsid w:val="00D04B3F"/>
    <w:rsid w:val="00D04B5E"/>
    <w:rsid w:val="00D05132"/>
    <w:rsid w:val="00D0546E"/>
    <w:rsid w:val="00D05FAC"/>
    <w:rsid w:val="00D0612A"/>
    <w:rsid w:val="00D06F5E"/>
    <w:rsid w:val="00D1029B"/>
    <w:rsid w:val="00D11B36"/>
    <w:rsid w:val="00D11F70"/>
    <w:rsid w:val="00D132E8"/>
    <w:rsid w:val="00D153BA"/>
    <w:rsid w:val="00D16739"/>
    <w:rsid w:val="00D16C86"/>
    <w:rsid w:val="00D1766A"/>
    <w:rsid w:val="00D20B1A"/>
    <w:rsid w:val="00D21807"/>
    <w:rsid w:val="00D24E89"/>
    <w:rsid w:val="00D25D13"/>
    <w:rsid w:val="00D25F16"/>
    <w:rsid w:val="00D30952"/>
    <w:rsid w:val="00D30E72"/>
    <w:rsid w:val="00D3104E"/>
    <w:rsid w:val="00D31BE3"/>
    <w:rsid w:val="00D33446"/>
    <w:rsid w:val="00D34A9C"/>
    <w:rsid w:val="00D35C3E"/>
    <w:rsid w:val="00D401F5"/>
    <w:rsid w:val="00D416EC"/>
    <w:rsid w:val="00D419B7"/>
    <w:rsid w:val="00D41EFF"/>
    <w:rsid w:val="00D43B14"/>
    <w:rsid w:val="00D44479"/>
    <w:rsid w:val="00D44802"/>
    <w:rsid w:val="00D44BBB"/>
    <w:rsid w:val="00D46316"/>
    <w:rsid w:val="00D46BA4"/>
    <w:rsid w:val="00D47797"/>
    <w:rsid w:val="00D526EE"/>
    <w:rsid w:val="00D52D5D"/>
    <w:rsid w:val="00D52DF5"/>
    <w:rsid w:val="00D53E72"/>
    <w:rsid w:val="00D543D5"/>
    <w:rsid w:val="00D54D82"/>
    <w:rsid w:val="00D55E33"/>
    <w:rsid w:val="00D573F6"/>
    <w:rsid w:val="00D6015C"/>
    <w:rsid w:val="00D611A3"/>
    <w:rsid w:val="00D61EFE"/>
    <w:rsid w:val="00D641F8"/>
    <w:rsid w:val="00D64284"/>
    <w:rsid w:val="00D64F44"/>
    <w:rsid w:val="00D65C04"/>
    <w:rsid w:val="00D66285"/>
    <w:rsid w:val="00D66553"/>
    <w:rsid w:val="00D66F17"/>
    <w:rsid w:val="00D6728D"/>
    <w:rsid w:val="00D70732"/>
    <w:rsid w:val="00D70C18"/>
    <w:rsid w:val="00D70D41"/>
    <w:rsid w:val="00D7188D"/>
    <w:rsid w:val="00D739BD"/>
    <w:rsid w:val="00D73FB6"/>
    <w:rsid w:val="00D75D8D"/>
    <w:rsid w:val="00D76D8A"/>
    <w:rsid w:val="00D76ED1"/>
    <w:rsid w:val="00D77738"/>
    <w:rsid w:val="00D77999"/>
    <w:rsid w:val="00D779DD"/>
    <w:rsid w:val="00D80722"/>
    <w:rsid w:val="00D816A6"/>
    <w:rsid w:val="00D831BC"/>
    <w:rsid w:val="00D835AF"/>
    <w:rsid w:val="00D86428"/>
    <w:rsid w:val="00D8645B"/>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16B8"/>
    <w:rsid w:val="00DB290F"/>
    <w:rsid w:val="00DB61F2"/>
    <w:rsid w:val="00DB76B4"/>
    <w:rsid w:val="00DC0321"/>
    <w:rsid w:val="00DC0AB7"/>
    <w:rsid w:val="00DC2A4B"/>
    <w:rsid w:val="00DC3678"/>
    <w:rsid w:val="00DC458A"/>
    <w:rsid w:val="00DC4FCC"/>
    <w:rsid w:val="00DC5980"/>
    <w:rsid w:val="00DC6499"/>
    <w:rsid w:val="00DC7FBD"/>
    <w:rsid w:val="00DC7FDF"/>
    <w:rsid w:val="00DD0625"/>
    <w:rsid w:val="00DD11E8"/>
    <w:rsid w:val="00DD125F"/>
    <w:rsid w:val="00DD2ACE"/>
    <w:rsid w:val="00DD450D"/>
    <w:rsid w:val="00DD5025"/>
    <w:rsid w:val="00DD765D"/>
    <w:rsid w:val="00DE039F"/>
    <w:rsid w:val="00DE47C7"/>
    <w:rsid w:val="00DE7B5F"/>
    <w:rsid w:val="00DF08F2"/>
    <w:rsid w:val="00DF0A09"/>
    <w:rsid w:val="00DF1BDD"/>
    <w:rsid w:val="00DF2357"/>
    <w:rsid w:val="00DF2FE0"/>
    <w:rsid w:val="00E03D68"/>
    <w:rsid w:val="00E051CE"/>
    <w:rsid w:val="00E05D99"/>
    <w:rsid w:val="00E06CAB"/>
    <w:rsid w:val="00E114D0"/>
    <w:rsid w:val="00E118E8"/>
    <w:rsid w:val="00E1300F"/>
    <w:rsid w:val="00E13FE7"/>
    <w:rsid w:val="00E1492E"/>
    <w:rsid w:val="00E20E28"/>
    <w:rsid w:val="00E212B8"/>
    <w:rsid w:val="00E218DE"/>
    <w:rsid w:val="00E22741"/>
    <w:rsid w:val="00E22B76"/>
    <w:rsid w:val="00E23107"/>
    <w:rsid w:val="00E241E3"/>
    <w:rsid w:val="00E25663"/>
    <w:rsid w:val="00E279CE"/>
    <w:rsid w:val="00E30A8C"/>
    <w:rsid w:val="00E3128F"/>
    <w:rsid w:val="00E314EA"/>
    <w:rsid w:val="00E31AD0"/>
    <w:rsid w:val="00E31B83"/>
    <w:rsid w:val="00E321D9"/>
    <w:rsid w:val="00E32F7F"/>
    <w:rsid w:val="00E3390E"/>
    <w:rsid w:val="00E33BAD"/>
    <w:rsid w:val="00E34690"/>
    <w:rsid w:val="00E35827"/>
    <w:rsid w:val="00E362DC"/>
    <w:rsid w:val="00E370E6"/>
    <w:rsid w:val="00E42CCB"/>
    <w:rsid w:val="00E44005"/>
    <w:rsid w:val="00E44AF7"/>
    <w:rsid w:val="00E45629"/>
    <w:rsid w:val="00E4636A"/>
    <w:rsid w:val="00E51BBF"/>
    <w:rsid w:val="00E523BD"/>
    <w:rsid w:val="00E528BD"/>
    <w:rsid w:val="00E5522B"/>
    <w:rsid w:val="00E55306"/>
    <w:rsid w:val="00E558EC"/>
    <w:rsid w:val="00E60435"/>
    <w:rsid w:val="00E62148"/>
    <w:rsid w:val="00E63B14"/>
    <w:rsid w:val="00E64914"/>
    <w:rsid w:val="00E651FF"/>
    <w:rsid w:val="00E65533"/>
    <w:rsid w:val="00E65806"/>
    <w:rsid w:val="00E662F6"/>
    <w:rsid w:val="00E66D79"/>
    <w:rsid w:val="00E67096"/>
    <w:rsid w:val="00E72B4F"/>
    <w:rsid w:val="00E74213"/>
    <w:rsid w:val="00E742E0"/>
    <w:rsid w:val="00E74C10"/>
    <w:rsid w:val="00E752F2"/>
    <w:rsid w:val="00E7533B"/>
    <w:rsid w:val="00E75579"/>
    <w:rsid w:val="00E75A40"/>
    <w:rsid w:val="00E75B2B"/>
    <w:rsid w:val="00E762BC"/>
    <w:rsid w:val="00E7693E"/>
    <w:rsid w:val="00E779F6"/>
    <w:rsid w:val="00E814D8"/>
    <w:rsid w:val="00E8187B"/>
    <w:rsid w:val="00E82D6A"/>
    <w:rsid w:val="00E8326E"/>
    <w:rsid w:val="00E84E23"/>
    <w:rsid w:val="00E84EF3"/>
    <w:rsid w:val="00E876C2"/>
    <w:rsid w:val="00E87ACE"/>
    <w:rsid w:val="00E90805"/>
    <w:rsid w:val="00E95734"/>
    <w:rsid w:val="00E97CA7"/>
    <w:rsid w:val="00EA00E8"/>
    <w:rsid w:val="00EA03E0"/>
    <w:rsid w:val="00EA1148"/>
    <w:rsid w:val="00EA1604"/>
    <w:rsid w:val="00EA274E"/>
    <w:rsid w:val="00EA5D24"/>
    <w:rsid w:val="00EA6E29"/>
    <w:rsid w:val="00EB0306"/>
    <w:rsid w:val="00EB1B7D"/>
    <w:rsid w:val="00EB3B08"/>
    <w:rsid w:val="00EB52C7"/>
    <w:rsid w:val="00EB6582"/>
    <w:rsid w:val="00EB6CF6"/>
    <w:rsid w:val="00EB711F"/>
    <w:rsid w:val="00EC001B"/>
    <w:rsid w:val="00EC0D03"/>
    <w:rsid w:val="00EC133B"/>
    <w:rsid w:val="00EC34D0"/>
    <w:rsid w:val="00EC358B"/>
    <w:rsid w:val="00EC3E9F"/>
    <w:rsid w:val="00EC4247"/>
    <w:rsid w:val="00EC6090"/>
    <w:rsid w:val="00EC666B"/>
    <w:rsid w:val="00EC74C3"/>
    <w:rsid w:val="00ED12C8"/>
    <w:rsid w:val="00ED1CBF"/>
    <w:rsid w:val="00ED1DF5"/>
    <w:rsid w:val="00ED2B8F"/>
    <w:rsid w:val="00ED3D8E"/>
    <w:rsid w:val="00ED4AF5"/>
    <w:rsid w:val="00ED5B36"/>
    <w:rsid w:val="00ED73D5"/>
    <w:rsid w:val="00EE21EE"/>
    <w:rsid w:val="00EE22B4"/>
    <w:rsid w:val="00EE46AB"/>
    <w:rsid w:val="00EE4FDF"/>
    <w:rsid w:val="00EE5D01"/>
    <w:rsid w:val="00EE69EB"/>
    <w:rsid w:val="00EE6AEC"/>
    <w:rsid w:val="00EE6D68"/>
    <w:rsid w:val="00EF15C9"/>
    <w:rsid w:val="00EF3AD1"/>
    <w:rsid w:val="00EF3FF5"/>
    <w:rsid w:val="00EF43CD"/>
    <w:rsid w:val="00F01869"/>
    <w:rsid w:val="00F028D8"/>
    <w:rsid w:val="00F03237"/>
    <w:rsid w:val="00F03B3F"/>
    <w:rsid w:val="00F04E9B"/>
    <w:rsid w:val="00F10A69"/>
    <w:rsid w:val="00F112E5"/>
    <w:rsid w:val="00F12A6F"/>
    <w:rsid w:val="00F15C78"/>
    <w:rsid w:val="00F161FB"/>
    <w:rsid w:val="00F20918"/>
    <w:rsid w:val="00F20A4B"/>
    <w:rsid w:val="00F21183"/>
    <w:rsid w:val="00F231B4"/>
    <w:rsid w:val="00F23F80"/>
    <w:rsid w:val="00F24E8B"/>
    <w:rsid w:val="00F25A76"/>
    <w:rsid w:val="00F26BE3"/>
    <w:rsid w:val="00F2708C"/>
    <w:rsid w:val="00F3274E"/>
    <w:rsid w:val="00F32A0E"/>
    <w:rsid w:val="00F32ABB"/>
    <w:rsid w:val="00F368A8"/>
    <w:rsid w:val="00F37FD9"/>
    <w:rsid w:val="00F419B7"/>
    <w:rsid w:val="00F43D50"/>
    <w:rsid w:val="00F44161"/>
    <w:rsid w:val="00F44BCF"/>
    <w:rsid w:val="00F45FC8"/>
    <w:rsid w:val="00F46B35"/>
    <w:rsid w:val="00F504DE"/>
    <w:rsid w:val="00F50B44"/>
    <w:rsid w:val="00F519E6"/>
    <w:rsid w:val="00F534CA"/>
    <w:rsid w:val="00F53BA6"/>
    <w:rsid w:val="00F540B6"/>
    <w:rsid w:val="00F55138"/>
    <w:rsid w:val="00F5645B"/>
    <w:rsid w:val="00F57324"/>
    <w:rsid w:val="00F60431"/>
    <w:rsid w:val="00F60B01"/>
    <w:rsid w:val="00F632C7"/>
    <w:rsid w:val="00F63DAD"/>
    <w:rsid w:val="00F64A37"/>
    <w:rsid w:val="00F6560C"/>
    <w:rsid w:val="00F65AD6"/>
    <w:rsid w:val="00F667EA"/>
    <w:rsid w:val="00F6719F"/>
    <w:rsid w:val="00F719BE"/>
    <w:rsid w:val="00F7358A"/>
    <w:rsid w:val="00F7452A"/>
    <w:rsid w:val="00F763B3"/>
    <w:rsid w:val="00F76939"/>
    <w:rsid w:val="00F76A13"/>
    <w:rsid w:val="00F76FF5"/>
    <w:rsid w:val="00F80730"/>
    <w:rsid w:val="00F8122D"/>
    <w:rsid w:val="00F81736"/>
    <w:rsid w:val="00F81986"/>
    <w:rsid w:val="00F81B94"/>
    <w:rsid w:val="00F838DA"/>
    <w:rsid w:val="00F86E85"/>
    <w:rsid w:val="00F91676"/>
    <w:rsid w:val="00F926DE"/>
    <w:rsid w:val="00F94D87"/>
    <w:rsid w:val="00F95BB1"/>
    <w:rsid w:val="00F96C5C"/>
    <w:rsid w:val="00FA1D03"/>
    <w:rsid w:val="00FA2502"/>
    <w:rsid w:val="00FA35A2"/>
    <w:rsid w:val="00FA3A14"/>
    <w:rsid w:val="00FA423A"/>
    <w:rsid w:val="00FA46A4"/>
    <w:rsid w:val="00FA68BE"/>
    <w:rsid w:val="00FA7A78"/>
    <w:rsid w:val="00FB094D"/>
    <w:rsid w:val="00FB166C"/>
    <w:rsid w:val="00FB3318"/>
    <w:rsid w:val="00FC0B01"/>
    <w:rsid w:val="00FC11C5"/>
    <w:rsid w:val="00FC1300"/>
    <w:rsid w:val="00FC2129"/>
    <w:rsid w:val="00FC29C9"/>
    <w:rsid w:val="00FC3870"/>
    <w:rsid w:val="00FC3946"/>
    <w:rsid w:val="00FC3E38"/>
    <w:rsid w:val="00FC56CE"/>
    <w:rsid w:val="00FC5AC9"/>
    <w:rsid w:val="00FC728E"/>
    <w:rsid w:val="00FD12B6"/>
    <w:rsid w:val="00FD1ABE"/>
    <w:rsid w:val="00FD356F"/>
    <w:rsid w:val="00FD3BE8"/>
    <w:rsid w:val="00FD5337"/>
    <w:rsid w:val="00FD5D5E"/>
    <w:rsid w:val="00FD77D8"/>
    <w:rsid w:val="00FD7B65"/>
    <w:rsid w:val="00FD7E2D"/>
    <w:rsid w:val="00FE109C"/>
    <w:rsid w:val="00FE226F"/>
    <w:rsid w:val="00FE2C25"/>
    <w:rsid w:val="00FE3171"/>
    <w:rsid w:val="00FE6738"/>
    <w:rsid w:val="00FE7972"/>
    <w:rsid w:val="00FF4C8A"/>
    <w:rsid w:val="00FF563D"/>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705AE86D"/>
  <w14:defaultImageDpi w14:val="32767"/>
  <w15:docId w15:val="{AA390D1B-B16D-4155-B880-775A1D8B7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2D65E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D1029B"/>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D1029B"/>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SMText">
    <w:name w:val="TSM Text"/>
    <w:basedOn w:val="Normal"/>
    <w:qFormat/>
    <w:rsid w:val="007125B4"/>
    <w:pPr>
      <w:tabs>
        <w:tab w:val="left" w:pos="1323"/>
      </w:tabs>
      <w:spacing w:before="0" w:after="120" w:line="240" w:lineRule="auto"/>
    </w:pPr>
    <w:rPr>
      <w:rFonts w:ascii="Calibri" w:eastAsiaTheme="minorEastAsia" w:hAnsi="Calibri" w:cstheme="minorBidi"/>
      <w:color w:val="231F20"/>
      <w:sz w:val="22"/>
      <w:szCs w:val="22"/>
      <w:lang w:val="en-US"/>
    </w:rPr>
  </w:style>
  <w:style w:type="character" w:styleId="UnresolvedMention">
    <w:name w:val="Unresolved Mention"/>
    <w:basedOn w:val="DefaultParagraphFont"/>
    <w:uiPriority w:val="99"/>
    <w:semiHidden/>
    <w:unhideWhenUsed/>
    <w:rsid w:val="00991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literacyonline.tki.org.nz/Literacy-Online/Planning-for-my-students-needs/Effective-Literacy-Practice-Years-1-4" TargetMode="External"/><Relationship Id="rId21" Type="http://schemas.openxmlformats.org/officeDocument/2006/relationships/hyperlink" Target="https://curriculumprogresstools.education.govt.nz/lpf-tool/" TargetMode="External"/><Relationship Id="rId42" Type="http://schemas.openxmlformats.org/officeDocument/2006/relationships/hyperlink" Target="https://instructionalseries.tki.org.nz/Instructional-Series/Connected/Connected-2013-level-3-Food-for-Thought/A-New-Zealand-Crocodile" TargetMode="External"/><Relationship Id="rId47" Type="http://schemas.openxmlformats.org/officeDocument/2006/relationships/hyperlink" Target="https://instructionalseries.tki.org.nz/Instructional-Series/School-Journal/School-Journal-Level-3-September-2012/The-Dinosaur-Hunter" TargetMode="External"/><Relationship Id="rId63" Type="http://schemas.openxmlformats.org/officeDocument/2006/relationships/hyperlink" Target="https://www.gns.cri.nz/Home/Learning/Science-Topics/Fossils/NZ-fossils" TargetMode="External"/><Relationship Id="rId68" Type="http://schemas.openxmlformats.org/officeDocument/2006/relationships/hyperlink" Target="https://www.tinkercad.co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2.xml"/><Relationship Id="rId11" Type="http://schemas.openxmlformats.org/officeDocument/2006/relationships/image" Target="media/image1.jpg"/><Relationship Id="rId24" Type="http://schemas.openxmlformats.org/officeDocument/2006/relationships/hyperlink" Target="http://www.literacyprogressions.tki.org.nz/The-Structure-of-the-Progressions/By-the-end-of-year-4?q=node/14" TargetMode="External"/><Relationship Id="rId32" Type="http://schemas.openxmlformats.org/officeDocument/2006/relationships/hyperlink" Target="https://www.gns.cri.nz/Home/Learning/Science-Topics/Fossils/NZ-fossils" TargetMode="External"/><Relationship Id="rId37" Type="http://schemas.openxmlformats.org/officeDocument/2006/relationships/hyperlink" Target="https://scienceonline.tki.org.nz/What-do-my-students-need-to-learn/Building-Science-Concepts/Titles-and-concept-overviews/Birds-Structure-Function-and-Adaptation" TargetMode="External"/><Relationship Id="rId40" Type="http://schemas.openxmlformats.org/officeDocument/2006/relationships/footer" Target="footer4.xml"/><Relationship Id="rId45" Type="http://schemas.openxmlformats.org/officeDocument/2006/relationships/hyperlink" Target="https://instructionalseries.tki.org.nz/Instructional-Series/School-Journal/School-Journal-Level-2-November-2017/New-Zealand-Dinosaurs" TargetMode="External"/><Relationship Id="rId53" Type="http://schemas.openxmlformats.org/officeDocument/2006/relationships/hyperlink" Target="https://www.sciencelearn.org.nz/resources/1516-fossil-correlation" TargetMode="External"/><Relationship Id="rId58" Type="http://schemas.openxmlformats.org/officeDocument/2006/relationships/hyperlink" Target="https://thespinoff.co.nz/science/07-08-2019/discovered-the-massive-af-parrots-that-once-roamed-new-zealand/" TargetMode="External"/><Relationship Id="rId66" Type="http://schemas.openxmlformats.org/officeDocument/2006/relationships/hyperlink" Target="https://www.khanacademy.org/math/cc-seventh-grade-math/cc-7th-geometry/cc-7th-scale-drawings/v/scaled-drawings-worked-examples" TargetMode="External"/><Relationship Id="rId5" Type="http://schemas.openxmlformats.org/officeDocument/2006/relationships/webSettings" Target="webSettings.xml"/><Relationship Id="rId61" Type="http://schemas.openxmlformats.org/officeDocument/2006/relationships/hyperlink" Target="https://www.nzherald.co.nz/nz/news/article.cfm?c_id=1&amp;objectid=12256251" TargetMode="External"/><Relationship Id="rId19" Type="http://schemas.openxmlformats.org/officeDocument/2006/relationships/hyperlink" Target="http://nzcurriculum.tki.org.nz/The-New-Zealand-Curriculum" TargetMode="External"/><Relationship Id="rId14" Type="http://schemas.openxmlformats.org/officeDocument/2006/relationships/image" Target="media/image4.jpeg"/><Relationship Id="rId22" Type="http://schemas.openxmlformats.org/officeDocument/2006/relationships/hyperlink" Target="http://nzcurriculum.tki.org.nz/National-Standards/Reading-and-writing-standards/The-standards/End-of-year-4" TargetMode="External"/><Relationship Id="rId27" Type="http://schemas.openxmlformats.org/officeDocument/2006/relationships/hyperlink" Target="http://literacyonline.tki.org.nz/Literacy-Online/Planning-for-my-students-needs/Effective-Literacy-Practice-Years-1-4" TargetMode="External"/><Relationship Id="rId30" Type="http://schemas.openxmlformats.org/officeDocument/2006/relationships/footer" Target="footer3.xml"/><Relationship Id="rId35" Type="http://schemas.openxmlformats.org/officeDocument/2006/relationships/hyperlink" Target="https://www.sciencelearn.org.nz/resources/1169-classifying-bird-adaptations" TargetMode="External"/><Relationship Id="rId43" Type="http://schemas.openxmlformats.org/officeDocument/2006/relationships/hyperlink" Target="https://instructionalseries.tki.org.nz/Instructional-Series/Connected/Connected-2014-level-3-Why-Is-That/The-Tsunami-That-Washed-Time-Away" TargetMode="External"/><Relationship Id="rId48" Type="http://schemas.openxmlformats.org/officeDocument/2006/relationships/hyperlink" Target="https://instructionalseries.tki.org.nz/Instructional-Series/School-Journal/School-Journal-Level-3-May-2016/The-Past-Beneath-Our-Feet" TargetMode="External"/><Relationship Id="rId56" Type="http://schemas.openxmlformats.org/officeDocument/2006/relationships/hyperlink" Target="https://www.sciencelearn.org.nz/resources/1162-native-bird-adaptations" TargetMode="External"/><Relationship Id="rId64" Type="http://schemas.openxmlformats.org/officeDocument/2006/relationships/hyperlink" Target="https://nz.education.com/science-fair/article/brilliant-bird-beeks/" TargetMode="External"/><Relationship Id="rId69" Type="http://schemas.openxmlformats.org/officeDocument/2006/relationships/footer" Target="footer6.xml"/><Relationship Id="rId8" Type="http://schemas.openxmlformats.org/officeDocument/2006/relationships/hyperlink" Target="http://www.literacyprogressions.tki.org.nz/" TargetMode="External"/><Relationship Id="rId51" Type="http://schemas.openxmlformats.org/officeDocument/2006/relationships/hyperlink" Target="https://www.sciencelearn.org.nz/resources/2426-heritage-scientist-timeline-joan-wiffen"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nzcurriculum.tki.org.nz/The-New-Zealand-Curriculum" TargetMode="External"/><Relationship Id="rId25" Type="http://schemas.openxmlformats.org/officeDocument/2006/relationships/hyperlink" Target="http://www.literacyprogressions.tki.org.nz/The-Structure-of-the-Progressions/By-the-end-of-year-4?q=node/14" TargetMode="External"/><Relationship Id="rId33" Type="http://schemas.openxmlformats.org/officeDocument/2006/relationships/hyperlink" Target="https://instructionalseries.tki.org.nz/Instructional-Series/Connected/Connected-2013-level-3-Food-for-Thought/A-New-Zealand-Crocodile" TargetMode="External"/><Relationship Id="rId38" Type="http://schemas.openxmlformats.org/officeDocument/2006/relationships/hyperlink" Target="https://www.mathsisfun.com/definitions/scale-drawing.html" TargetMode="External"/><Relationship Id="rId46" Type="http://schemas.openxmlformats.org/officeDocument/2006/relationships/hyperlink" Target="https://instructionalseries.tki.org.nz/Instructional-Series/School-Journal/School-Journal-Level-3-September-2012/Mary-Anning-Fossil-Hunter" TargetMode="External"/><Relationship Id="rId59" Type="http://schemas.openxmlformats.org/officeDocument/2006/relationships/hyperlink" Target="https://www.canterburymuseum.com/about-us/media-releases/new-zealand-big-bird-a-whopping-squawkzilla/" TargetMode="External"/><Relationship Id="rId67" Type="http://schemas.openxmlformats.org/officeDocument/2006/relationships/hyperlink" Target="https://mathematicscentre.com/taskcentre/041scale.htm" TargetMode="External"/><Relationship Id="rId20" Type="http://schemas.openxmlformats.org/officeDocument/2006/relationships/hyperlink" Target="https://curriculumprogresstools.education.govt.nz/lpf-tool/" TargetMode="External"/><Relationship Id="rId41" Type="http://schemas.openxmlformats.org/officeDocument/2006/relationships/footer" Target="footer5.xml"/><Relationship Id="rId54" Type="http://schemas.openxmlformats.org/officeDocument/2006/relationships/hyperlink" Target="https://www.sciencelearn.org.nz/videos/812-how-old-is-that-dinosaur" TargetMode="External"/><Relationship Id="rId62" Type="http://schemas.openxmlformats.org/officeDocument/2006/relationships/hyperlink" Target="https://www.nzgeo.com/stories/deep-secret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curriculumprogresstools.education.govt.nz/lpf-tool/" TargetMode="External"/><Relationship Id="rId28" Type="http://schemas.openxmlformats.org/officeDocument/2006/relationships/image" Target="media/image4.jpg"/><Relationship Id="rId36" Type="http://schemas.openxmlformats.org/officeDocument/2006/relationships/hyperlink" Target="https://nz.education.com/science-fair/article/brilliant-bird-beeks/" TargetMode="External"/><Relationship Id="rId49" Type="http://schemas.openxmlformats.org/officeDocument/2006/relationships/hyperlink" Target="https://scienceonline.tki.org.nz/What-do-my-students-need-to-learn/Building-Science-Concepts/Titles-and-concept-overviews/Birds-Structure-Function-and-Adaptation" TargetMode="External"/><Relationship Id="rId57" Type="http://schemas.openxmlformats.org/officeDocument/2006/relationships/hyperlink" Target="https://thespinoff.co.nz/science/17-08-2019/the-giant-parrot-proves-we-have-to-save-foulden-maar/" TargetMode="External"/><Relationship Id="rId10" Type="http://schemas.openxmlformats.org/officeDocument/2006/relationships/hyperlink" Target="https://instructionalseries.tki.org.nz/Instructional-Series/Connected" TargetMode="External"/><Relationship Id="rId31" Type="http://schemas.openxmlformats.org/officeDocument/2006/relationships/hyperlink" Target="https://www.sciencelearn.org.nz/resources/1516-fossil-correlation" TargetMode="External"/><Relationship Id="rId44" Type="http://schemas.openxmlformats.org/officeDocument/2006/relationships/hyperlink" Target="https://instructionalseries.tki.org.nz/Instructional-Series/School-Journal/School-Journal-Level-2-April-2013/Our-Rocks-Rock" TargetMode="External"/><Relationship Id="rId52" Type="http://schemas.openxmlformats.org/officeDocument/2006/relationships/hyperlink" Target="https://www.sciencelearn.org.nz/topics/fossils" TargetMode="External"/><Relationship Id="rId60" Type="http://schemas.openxmlformats.org/officeDocument/2006/relationships/hyperlink" Target="https://www.science.org.au/curious/earth-environment/worlds-largest-parrot-squawkzilla-discovered" TargetMode="External"/><Relationship Id="rId65" Type="http://schemas.openxmlformats.org/officeDocument/2006/relationships/hyperlink" Target="https://www.mathsisfun.com/definitions/scale-drawing.html" TargetMode="Externa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3" Type="http://schemas.openxmlformats.org/officeDocument/2006/relationships/image" Target="media/image3.jpeg"/><Relationship Id="rId18" Type="http://schemas.openxmlformats.org/officeDocument/2006/relationships/image" Target="media/image3.png"/><Relationship Id="rId39" Type="http://schemas.openxmlformats.org/officeDocument/2006/relationships/hyperlink" Target="https://www.tinkercad.com" TargetMode="External"/><Relationship Id="rId34" Type="http://schemas.openxmlformats.org/officeDocument/2006/relationships/hyperlink" Target="https://instructionalseries.tki.org.nz/Instructional-Series/School-Journal/School-Journal-Level-3-September-2012/Mary-Anning-Fossil-Hunter" TargetMode="External"/><Relationship Id="rId50" Type="http://schemas.openxmlformats.org/officeDocument/2006/relationships/hyperlink" Target="https://scienceonline.tki.org.nz/What-do-my-students-need-to-learn/Building-Science-Concepts/Titles-and-concept-overviews/Fossils-Digging-up-the-Past" TargetMode="External"/><Relationship Id="rId55" Type="http://schemas.openxmlformats.org/officeDocument/2006/relationships/hyperlink" Target="https://www.sciencelearn.org.nz/resources/1169-classifying-bird-adapta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2\LEVEL%202%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3C684-FF3B-47E8-9B70-8975549F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2 2020.dotx</Template>
  <TotalTime>9</TotalTime>
  <Pages>6</Pages>
  <Words>3140</Words>
  <Characters>17899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20998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9</cp:revision>
  <cp:lastPrinted>2021-01-25T22:12:00Z</cp:lastPrinted>
  <dcterms:created xsi:type="dcterms:W3CDTF">2021-01-25T22:09:00Z</dcterms:created>
  <dcterms:modified xsi:type="dcterms:W3CDTF">2021-01-25T22:25:00Z</dcterms:modified>
</cp:coreProperties>
</file>